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2B4D4" w14:textId="0B3A343B" w:rsidR="003467E2" w:rsidRPr="000850B5" w:rsidRDefault="00D42D93" w:rsidP="000850B5">
      <w:pPr>
        <w:tabs>
          <w:tab w:val="right" w:pos="9922"/>
        </w:tabs>
        <w:rPr>
          <w:rFonts w:ascii="Courier New" w:hAnsi="Courier New" w:cs="Courier New"/>
          <w:bCs/>
          <w:sz w:val="20"/>
          <w:lang w:val="fr-FR"/>
        </w:rPr>
      </w:pPr>
      <w:r>
        <w:rPr>
          <w:noProof/>
          <w:szCs w:val="24"/>
        </w:rPr>
        <w:drawing>
          <wp:anchor distT="0" distB="0" distL="114300" distR="114300" simplePos="0" relativeHeight="251660288" behindDoc="0" locked="0" layoutInCell="1" allowOverlap="1" wp14:anchorId="06EB66AC" wp14:editId="7A3E3F14">
            <wp:simplePos x="0" y="0"/>
            <wp:positionH relativeFrom="column">
              <wp:posOffset>-187325</wp:posOffset>
            </wp:positionH>
            <wp:positionV relativeFrom="paragraph">
              <wp:posOffset>-251460</wp:posOffset>
            </wp:positionV>
            <wp:extent cx="1226185" cy="1089025"/>
            <wp:effectExtent l="0" t="0" r="0" b="0"/>
            <wp:wrapNone/>
            <wp:docPr id="10" name="Picture 10" descr="C:\Users\mcnaneyl\AppData\Local\Microsoft\Windows\Temporary Internet Files\Content.Word\Be Wise Logo 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naneyl\AppData\Local\Microsoft\Windows\Temporary Internet Files\Content.Word\Be Wise Logo co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0B5" w:rsidRPr="000850B5">
        <w:rPr>
          <w:b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5E1D09" wp14:editId="34D3BAF2">
                <wp:simplePos x="0" y="0"/>
                <wp:positionH relativeFrom="column">
                  <wp:posOffset>3495675</wp:posOffset>
                </wp:positionH>
                <wp:positionV relativeFrom="paragraph">
                  <wp:posOffset>-427990</wp:posOffset>
                </wp:positionV>
                <wp:extent cx="3820795" cy="1123523"/>
                <wp:effectExtent l="0" t="0" r="635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795" cy="1123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E1D19" w14:textId="618ABC2D" w:rsidR="002F03FC" w:rsidRDefault="004677FC" w:rsidP="007556B9">
                            <w:pPr>
                              <w:tabs>
                                <w:tab w:val="left" w:pos="3969"/>
                                <w:tab w:val="left" w:pos="4111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E1D1B" wp14:editId="6C7BB990">
                                  <wp:extent cx="2857500" cy="1200150"/>
                                  <wp:effectExtent l="0" t="0" r="0" b="0"/>
                                  <wp:docPr id="1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66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E1D0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5.25pt;margin-top:-33.7pt;width:300.85pt;height:88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" fillcolor="white [3201]" stroked="f" strokeweight=".5pt">
                <v:textbox>
                  <w:txbxContent>
                    <w:p w14:paraId="135E1D19" w14:textId="618ABC2D" w:rsidR="002F03FC" w:rsidRDefault="004677FC" w:rsidP="007556B9">
                      <w:pPr>
                        <w:tabs>
                          <w:tab w:val="left" w:pos="3969"/>
                          <w:tab w:val="left" w:pos="4111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5E1D1B" wp14:editId="6C7BB990">
                            <wp:extent cx="2857500" cy="1200150"/>
                            <wp:effectExtent l="0" t="0" r="0" b="0"/>
                            <wp:docPr id="1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66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5E1CEB" w14:textId="512BF770" w:rsidR="00B247E0" w:rsidRPr="001645CF" w:rsidRDefault="00B247E0">
      <w:pPr>
        <w:pStyle w:val="Heading2"/>
        <w:jc w:val="right"/>
        <w:rPr>
          <w:sz w:val="24"/>
          <w:szCs w:val="24"/>
        </w:rPr>
      </w:pPr>
    </w:p>
    <w:p w14:paraId="135E1CEC" w14:textId="0A33EBA7" w:rsidR="00B247E0" w:rsidRPr="001645CF" w:rsidRDefault="00B247E0">
      <w:pPr>
        <w:pStyle w:val="Heading2"/>
        <w:jc w:val="right"/>
        <w:rPr>
          <w:bCs w:val="0"/>
          <w:sz w:val="24"/>
          <w:szCs w:val="24"/>
        </w:rPr>
      </w:pPr>
    </w:p>
    <w:p w14:paraId="729DFCA9" w14:textId="41DE60F3" w:rsidR="008C7FB7" w:rsidRDefault="008C7FB7" w:rsidP="00E75778">
      <w:pPr>
        <w:rPr>
          <w:szCs w:val="24"/>
        </w:rPr>
      </w:pPr>
    </w:p>
    <w:p w14:paraId="20B7973A" w14:textId="07AA3DC7" w:rsidR="002320FF" w:rsidRDefault="003467E2" w:rsidP="00E75778">
      <w:pPr>
        <w:rPr>
          <w:szCs w:val="24"/>
        </w:rPr>
      </w:pPr>
      <w:r w:rsidRPr="003467E2">
        <w:rPr>
          <w:rFonts w:ascii="Courier New" w:hAnsi="Courier New" w:cs="Courier New"/>
          <w:bCs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48512" behindDoc="1" locked="0" layoutInCell="1" allowOverlap="1" wp14:anchorId="33ECE1E3" wp14:editId="789AD4AD">
                <wp:simplePos x="0" y="0"/>
                <wp:positionH relativeFrom="column">
                  <wp:posOffset>3375660</wp:posOffset>
                </wp:positionH>
                <wp:positionV relativeFrom="paragraph">
                  <wp:posOffset>168275</wp:posOffset>
                </wp:positionV>
                <wp:extent cx="2921000" cy="132715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1327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860DA" w14:textId="77777777" w:rsidR="00D42D93" w:rsidRPr="00D42D93" w:rsidRDefault="00D42D93" w:rsidP="00D42D93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Immunisation &amp; Vaccination Service</w:t>
                            </w:r>
                          </w:p>
                          <w:p w14:paraId="3CB8766B" w14:textId="77777777" w:rsidR="00D42D93" w:rsidRPr="00D42D93" w:rsidRDefault="00D42D93" w:rsidP="00D42D93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Community Health &amp; Wellbeing</w:t>
                            </w:r>
                          </w:p>
                          <w:p w14:paraId="0BA3BDF1" w14:textId="658002E3" w:rsidR="00D42D93" w:rsidRPr="00D42D93" w:rsidRDefault="00D42D93" w:rsidP="00D42D93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EC4C0B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Wayside House</w:t>
                            </w: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  <w:p w14:paraId="23BA7C93" w14:textId="17CB03D0" w:rsidR="00D42D93" w:rsidRPr="00D42D93" w:rsidRDefault="005444AE" w:rsidP="00D42D93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Wilsons Lane</w:t>
                            </w:r>
                          </w:p>
                          <w:p w14:paraId="4449EBD1" w14:textId="77777777" w:rsidR="00D42D93" w:rsidRPr="00D42D93" w:rsidRDefault="00D42D93" w:rsidP="00D42D93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Coventry</w:t>
                            </w:r>
                          </w:p>
                          <w:p w14:paraId="100EBCA2" w14:textId="2ED423C3" w:rsidR="00D42D93" w:rsidRPr="00D42D93" w:rsidRDefault="00D42D93" w:rsidP="00D42D93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   CV</w:t>
                            </w:r>
                            <w:r w:rsidR="00EC4C0B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6</w:t>
                            </w: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EC4C0B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6NY</w:t>
                            </w:r>
                          </w:p>
                          <w:p w14:paraId="206759F6" w14:textId="053AB54F" w:rsidR="00D42D93" w:rsidRPr="00D42D93" w:rsidRDefault="00D42D93" w:rsidP="00D42D9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         </w:t>
                            </w: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               </w:t>
                            </w:r>
                          </w:p>
                          <w:p w14:paraId="26C0A59E" w14:textId="6C4DF19B" w:rsidR="003467E2" w:rsidRPr="003467E2" w:rsidRDefault="003467E2" w:rsidP="00D42D93">
                            <w:pPr>
                              <w:pStyle w:val="NoSpacing"/>
                              <w:jc w:val="right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E1E3" id="Text Box 2" o:spid="_x0000_s1027" type="#_x0000_t202" style="position:absolute;margin-left:265.8pt;margin-top:13.25pt;width:230pt;height:104.5pt;z-index:-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" filled="f" stroked="f">
                <v:textbox>
                  <w:txbxContent>
                    <w:p w14:paraId="5D4860DA" w14:textId="77777777" w:rsidR="00D42D93" w:rsidRPr="00D42D93" w:rsidRDefault="00D42D93" w:rsidP="00D42D93">
                      <w:pPr>
                        <w:pStyle w:val="NoSpacing"/>
                        <w:jc w:val="right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>Immunisation &amp; Vaccination Service</w:t>
                      </w:r>
                    </w:p>
                    <w:p w14:paraId="3CB8766B" w14:textId="77777777" w:rsidR="00D42D93" w:rsidRPr="00D42D93" w:rsidRDefault="00D42D93" w:rsidP="00D42D93">
                      <w:pPr>
                        <w:pStyle w:val="NoSpacing"/>
                        <w:jc w:val="right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>Community Health &amp; Wellbeing</w:t>
                      </w:r>
                    </w:p>
                    <w:p w14:paraId="0BA3BDF1" w14:textId="658002E3" w:rsidR="00D42D93" w:rsidRPr="00D42D93" w:rsidRDefault="00D42D93" w:rsidP="00D42D93">
                      <w:pPr>
                        <w:pStyle w:val="NoSpacing"/>
                        <w:jc w:val="right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="00EC4C0B">
                        <w:rPr>
                          <w:rFonts w:ascii="Arial" w:hAnsi="Arial" w:cs="Arial"/>
                          <w:b/>
                          <w:szCs w:val="24"/>
                        </w:rPr>
                        <w:t>Wayside House</w:t>
                      </w: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</w:p>
                    <w:p w14:paraId="23BA7C93" w14:textId="17CB03D0" w:rsidR="00D42D93" w:rsidRPr="00D42D93" w:rsidRDefault="005444AE" w:rsidP="00D42D93">
                      <w:pPr>
                        <w:pStyle w:val="NoSpacing"/>
                        <w:jc w:val="right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Wilsons Lane</w:t>
                      </w:r>
                    </w:p>
                    <w:p w14:paraId="4449EBD1" w14:textId="77777777" w:rsidR="00D42D93" w:rsidRPr="00D42D93" w:rsidRDefault="00D42D93" w:rsidP="00D42D93">
                      <w:pPr>
                        <w:pStyle w:val="NoSpacing"/>
                        <w:jc w:val="right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>Coventry</w:t>
                      </w:r>
                    </w:p>
                    <w:p w14:paraId="100EBCA2" w14:textId="2ED423C3" w:rsidR="00D42D93" w:rsidRPr="00D42D93" w:rsidRDefault="00D42D93" w:rsidP="00D42D93">
                      <w:pPr>
                        <w:pStyle w:val="NoSpacing"/>
                        <w:jc w:val="right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   CV</w:t>
                      </w:r>
                      <w:r w:rsidR="00EC4C0B">
                        <w:rPr>
                          <w:rFonts w:ascii="Arial" w:hAnsi="Arial" w:cs="Arial"/>
                          <w:b/>
                          <w:szCs w:val="24"/>
                        </w:rPr>
                        <w:t>6</w:t>
                      </w: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="00EC4C0B">
                        <w:rPr>
                          <w:rFonts w:ascii="Arial" w:hAnsi="Arial" w:cs="Arial"/>
                          <w:b/>
                          <w:szCs w:val="24"/>
                        </w:rPr>
                        <w:t>6NY</w:t>
                      </w:r>
                    </w:p>
                    <w:p w14:paraId="206759F6" w14:textId="053AB54F" w:rsidR="00D42D93" w:rsidRPr="00D42D93" w:rsidRDefault="00D42D93" w:rsidP="00D42D93">
                      <w:pPr>
                        <w:pStyle w:val="NoSpacing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         </w:t>
                      </w: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               </w:t>
                      </w:r>
                    </w:p>
                    <w:p w14:paraId="26C0A59E" w14:textId="6C4DF19B" w:rsidR="003467E2" w:rsidRPr="003467E2" w:rsidRDefault="003467E2" w:rsidP="00D42D93">
                      <w:pPr>
                        <w:pStyle w:val="NoSpacing"/>
                        <w:jc w:val="right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5E1CFA" w14:textId="710826B8" w:rsidR="00E75778" w:rsidRPr="001645CF" w:rsidRDefault="00D84581" w:rsidP="00E75778">
      <w:pPr>
        <w:rPr>
          <w:szCs w:val="24"/>
        </w:rPr>
      </w:pPr>
      <w:r>
        <w:rPr>
          <w:szCs w:val="24"/>
        </w:rPr>
        <w:t xml:space="preserve"> </w:t>
      </w:r>
    </w:p>
    <w:p w14:paraId="3160D22F" w14:textId="07BFEA09" w:rsidR="00941A78" w:rsidRDefault="00A5104F" w:rsidP="00D42D93">
      <w:pPr>
        <w:tabs>
          <w:tab w:val="left" w:pos="8004"/>
        </w:tabs>
        <w:rPr>
          <w:szCs w:val="24"/>
        </w:rPr>
      </w:pPr>
      <w:r>
        <w:rPr>
          <w:b/>
          <w:szCs w:val="24"/>
        </w:rPr>
        <w:br/>
      </w:r>
    </w:p>
    <w:p w14:paraId="3D8235BA" w14:textId="475FE40B" w:rsidR="00F000E3" w:rsidRDefault="00194535" w:rsidP="00E75778">
      <w:pPr>
        <w:rPr>
          <w:szCs w:val="24"/>
        </w:rPr>
      </w:pPr>
      <w:r>
        <w:rPr>
          <w:szCs w:val="24"/>
        </w:rPr>
        <w:t>November</w:t>
      </w:r>
      <w:r w:rsidR="00D42D93">
        <w:rPr>
          <w:szCs w:val="24"/>
        </w:rPr>
        <w:t xml:space="preserve"> 202</w:t>
      </w:r>
      <w:r w:rsidR="00EC4C0B">
        <w:rPr>
          <w:szCs w:val="24"/>
        </w:rPr>
        <w:t>2</w:t>
      </w:r>
    </w:p>
    <w:p w14:paraId="3C7E645F" w14:textId="57DD52AC" w:rsidR="00377F9A" w:rsidRDefault="00377F9A" w:rsidP="00941A78">
      <w:pPr>
        <w:rPr>
          <w:szCs w:val="24"/>
        </w:rPr>
      </w:pPr>
    </w:p>
    <w:p w14:paraId="60B9793C" w14:textId="466CCA17" w:rsidR="00377F9A" w:rsidRDefault="00377F9A" w:rsidP="00941A78">
      <w:pPr>
        <w:rPr>
          <w:szCs w:val="24"/>
        </w:rPr>
      </w:pPr>
    </w:p>
    <w:p w14:paraId="06E8D4DD" w14:textId="76BBA89D" w:rsidR="00EC4C0B" w:rsidRPr="00DB3A51" w:rsidRDefault="00377F9A" w:rsidP="008E4D47">
      <w:pPr>
        <w:rPr>
          <w:szCs w:val="24"/>
        </w:rPr>
      </w:pPr>
      <w:r>
        <w:rPr>
          <w:szCs w:val="24"/>
        </w:rPr>
        <w:t xml:space="preserve">         </w:t>
      </w:r>
      <w:r w:rsidR="00EC4C0B" w:rsidRPr="00DB3A51">
        <w:rPr>
          <w:rFonts w:eastAsia="Calibri" w:cs="Times New Roman"/>
          <w:szCs w:val="24"/>
        </w:rPr>
        <w:t>Dear Parent / Guardian</w:t>
      </w:r>
    </w:p>
    <w:p w14:paraId="58E1DFC8" w14:textId="77777777" w:rsidR="00D42D93" w:rsidRPr="000C0E10" w:rsidRDefault="00D42D93" w:rsidP="00D42D93">
      <w:pPr>
        <w:shd w:val="clear" w:color="auto" w:fill="FFFFFF"/>
        <w:spacing w:line="276" w:lineRule="auto"/>
        <w:jc w:val="center"/>
        <w:rPr>
          <w:rFonts w:eastAsia="Calibri" w:cs="Times New Roman"/>
          <w:b/>
          <w:sz w:val="20"/>
        </w:rPr>
      </w:pPr>
    </w:p>
    <w:p w14:paraId="2DB59514" w14:textId="1F36C906" w:rsidR="00D42D93" w:rsidRDefault="00D42D93" w:rsidP="004755D4">
      <w:pPr>
        <w:shd w:val="clear" w:color="auto" w:fill="FFFFFF"/>
        <w:spacing w:line="276" w:lineRule="auto"/>
        <w:jc w:val="center"/>
        <w:rPr>
          <w:rFonts w:eastAsia="Calibri" w:cs="Times New Roman"/>
          <w:b/>
          <w:sz w:val="28"/>
          <w:szCs w:val="28"/>
        </w:rPr>
      </w:pPr>
      <w:r w:rsidRPr="00DB3A51">
        <w:rPr>
          <w:rFonts w:eastAsia="Calibri" w:cs="Times New Roman"/>
          <w:b/>
          <w:sz w:val="28"/>
          <w:szCs w:val="28"/>
        </w:rPr>
        <w:t>ELECTRONIC CONSENT FOR</w:t>
      </w:r>
      <w:r w:rsidR="00AA0B11">
        <w:rPr>
          <w:rFonts w:eastAsia="Calibri" w:cs="Times New Roman"/>
          <w:b/>
          <w:sz w:val="28"/>
          <w:szCs w:val="28"/>
        </w:rPr>
        <w:t xml:space="preserve"> </w:t>
      </w:r>
      <w:r w:rsidR="00AC02D2">
        <w:rPr>
          <w:rFonts w:eastAsia="Calibri" w:cs="Times New Roman"/>
          <w:b/>
          <w:sz w:val="28"/>
          <w:szCs w:val="28"/>
        </w:rPr>
        <w:t>YEARLY</w:t>
      </w:r>
      <w:r w:rsidR="00377F9A">
        <w:rPr>
          <w:rFonts w:eastAsia="Calibri" w:cs="Times New Roman"/>
          <w:b/>
          <w:sz w:val="28"/>
          <w:szCs w:val="28"/>
        </w:rPr>
        <w:t xml:space="preserve"> FLU VACCINATION </w:t>
      </w:r>
      <w:r w:rsidR="004755D4">
        <w:rPr>
          <w:rFonts w:eastAsia="Calibri" w:cs="Times New Roman"/>
          <w:b/>
          <w:sz w:val="28"/>
          <w:szCs w:val="28"/>
        </w:rPr>
        <w:t xml:space="preserve"> </w:t>
      </w:r>
    </w:p>
    <w:p w14:paraId="1807148C" w14:textId="75203178" w:rsidR="008E4D47" w:rsidRDefault="008E4D47" w:rsidP="004755D4">
      <w:pPr>
        <w:shd w:val="clear" w:color="auto" w:fill="FFFFFF"/>
        <w:spacing w:line="276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A3313E9" wp14:editId="548FA830">
            <wp:extent cx="2825656" cy="896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184" t="26561" r="16905" b="47198"/>
                    <a:stretch/>
                  </pic:blipFill>
                  <pic:spPr bwMode="auto">
                    <a:xfrm>
                      <a:off x="0" y="0"/>
                      <a:ext cx="2851164" cy="90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1D02EE" wp14:editId="7A0637A1">
            <wp:extent cx="1381936" cy="892131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5525" t="53448" r="15266" b="19582"/>
                    <a:stretch/>
                  </pic:blipFill>
                  <pic:spPr bwMode="auto">
                    <a:xfrm>
                      <a:off x="0" y="0"/>
                      <a:ext cx="1408767" cy="909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6C6FF" wp14:editId="57DD0EF5">
            <wp:extent cx="1082972" cy="890905"/>
            <wp:effectExtent l="0" t="0" r="3175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525" t="37081" r="50453" b="24202"/>
                    <a:stretch/>
                  </pic:blipFill>
                  <pic:spPr bwMode="auto">
                    <a:xfrm>
                      <a:off x="0" y="0"/>
                      <a:ext cx="1162461" cy="95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C3C69" w14:textId="3FB2D130" w:rsidR="00D42D93" w:rsidRDefault="00D42D93" w:rsidP="00D42D93">
      <w:pPr>
        <w:spacing w:before="240" w:after="120" w:line="320" w:lineRule="exact"/>
        <w:jc w:val="center"/>
        <w:rPr>
          <w:rFonts w:eastAsia="Calibri" w:cs="Times New Roman"/>
          <w:b/>
          <w:szCs w:val="24"/>
        </w:rPr>
      </w:pPr>
      <w:r w:rsidRPr="00A32AC3">
        <w:rPr>
          <w:rFonts w:eastAsia="Calibri"/>
          <w:b/>
          <w:szCs w:val="24"/>
        </w:rPr>
        <w:t xml:space="preserve">Your child’s </w:t>
      </w:r>
      <w:r w:rsidR="00AC02D2">
        <w:rPr>
          <w:rFonts w:eastAsia="Calibri"/>
          <w:b/>
          <w:szCs w:val="24"/>
        </w:rPr>
        <w:t>yearly</w:t>
      </w:r>
      <w:r w:rsidRPr="00A32AC3">
        <w:rPr>
          <w:rFonts w:eastAsia="Calibri"/>
          <w:b/>
          <w:szCs w:val="24"/>
        </w:rPr>
        <w:t xml:space="preserve"> flu vaccination is now due</w:t>
      </w:r>
      <w:r w:rsidR="00C06D0E">
        <w:rPr>
          <w:rFonts w:eastAsia="Calibri"/>
          <w:b/>
          <w:szCs w:val="24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082"/>
      </w:tblGrid>
      <w:tr w:rsidR="00D95E65" w:rsidRPr="00B82A2B" w14:paraId="6C14CF51" w14:textId="77777777" w:rsidTr="00B25D25">
        <w:trPr>
          <w:trHeight w:val="1617"/>
        </w:trPr>
        <w:tc>
          <w:tcPr>
            <w:tcW w:w="2689" w:type="dxa"/>
          </w:tcPr>
          <w:p w14:paraId="579A8679" w14:textId="547D3317" w:rsidR="0069467E" w:rsidRPr="00B82A2B" w:rsidRDefault="00737DE6" w:rsidP="0069467E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0F6E2E31" wp14:editId="6CEB871E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208915</wp:posOffset>
                  </wp:positionV>
                  <wp:extent cx="742950" cy="7429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638D3749" wp14:editId="17FE0AFF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247015</wp:posOffset>
                  </wp:positionV>
                  <wp:extent cx="704850" cy="7048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8B3F21" w14:textId="77777777" w:rsidR="00D95E65" w:rsidRPr="00B82A2B" w:rsidRDefault="00D95E65" w:rsidP="0069467E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7A6083F4" w14:textId="4F218878" w:rsidR="0069467E" w:rsidRPr="00B82A2B" w:rsidRDefault="0069467E" w:rsidP="0069467E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sz w:val="22"/>
                <w:szCs w:val="22"/>
              </w:rPr>
            </w:pPr>
          </w:p>
        </w:tc>
        <w:tc>
          <w:tcPr>
            <w:tcW w:w="7082" w:type="dxa"/>
          </w:tcPr>
          <w:p w14:paraId="02A964D1" w14:textId="4012A588" w:rsidR="0069467E" w:rsidRPr="00CF1395" w:rsidRDefault="0069467E" w:rsidP="00CF1395">
            <w:pPr>
              <w:spacing w:before="240" w:after="120" w:line="320" w:lineRule="exact"/>
              <w:rPr>
                <w:rFonts w:eastAsia="Calibri" w:cs="Times New Roman"/>
                <w:b/>
                <w:sz w:val="22"/>
                <w:szCs w:val="22"/>
                <w:highlight w:val="red"/>
              </w:rPr>
            </w:pPr>
            <w:r w:rsidRPr="00B82A2B">
              <w:rPr>
                <w:rFonts w:eastAsia="Calibri" w:cs="Times New Roman"/>
                <w:bCs/>
                <w:sz w:val="22"/>
                <w:szCs w:val="22"/>
              </w:rPr>
              <w:t>School Name &amp; URN</w:t>
            </w:r>
            <w:r w:rsidR="00813F05" w:rsidRPr="00B82A2B">
              <w:rPr>
                <w:rFonts w:eastAsia="Calibri" w:cs="Times New Roman"/>
                <w:b/>
                <w:sz w:val="22"/>
                <w:szCs w:val="22"/>
              </w:rPr>
              <w:t>:</w:t>
            </w:r>
            <w:r w:rsidR="00F8654E">
              <w:rPr>
                <w:rFonts w:eastAsia="Calibri" w:cs="Times New Roman"/>
                <w:b/>
                <w:sz w:val="22"/>
                <w:szCs w:val="22"/>
              </w:rPr>
              <w:t xml:space="preserve"> </w:t>
            </w:r>
            <w:r w:rsidR="004802BF">
              <w:rPr>
                <w:rFonts w:eastAsia="Calibri" w:cs="Times New Roman"/>
                <w:b/>
                <w:sz w:val="22"/>
                <w:szCs w:val="22"/>
              </w:rPr>
              <w:t>Crackley Hall School - 125772</w:t>
            </w:r>
          </w:p>
          <w:p w14:paraId="22A680D7" w14:textId="7C2B4598" w:rsidR="00813F05" w:rsidRPr="00B82A2B" w:rsidRDefault="00813F05" w:rsidP="0069467E">
            <w:pPr>
              <w:spacing w:before="240" w:after="120" w:line="320" w:lineRule="exact"/>
              <w:rPr>
                <w:rFonts w:eastAsia="Calibri" w:cs="Times New Roman"/>
                <w:b/>
                <w:sz w:val="22"/>
                <w:szCs w:val="22"/>
              </w:rPr>
            </w:pPr>
            <w:r w:rsidRPr="00B82A2B">
              <w:rPr>
                <w:rFonts w:eastAsia="Calibri" w:cs="Times New Roman"/>
                <w:bCs/>
                <w:sz w:val="22"/>
                <w:szCs w:val="22"/>
              </w:rPr>
              <w:t>Date of vaccination</w:t>
            </w:r>
            <w:r w:rsidRPr="00B82A2B">
              <w:rPr>
                <w:rFonts w:eastAsia="Calibri" w:cs="Times New Roman"/>
                <w:b/>
                <w:sz w:val="22"/>
                <w:szCs w:val="22"/>
              </w:rPr>
              <w:t xml:space="preserve">: </w:t>
            </w:r>
            <w:r w:rsidR="00EF5FB6">
              <w:rPr>
                <w:rFonts w:eastAsia="Calibri" w:cs="Times New Roman"/>
                <w:b/>
                <w:sz w:val="22"/>
                <w:szCs w:val="22"/>
              </w:rPr>
              <w:t>2</w:t>
            </w:r>
            <w:r w:rsidR="004802BF">
              <w:rPr>
                <w:rFonts w:eastAsia="Calibri" w:cs="Times New Roman"/>
                <w:b/>
                <w:sz w:val="22"/>
                <w:szCs w:val="22"/>
              </w:rPr>
              <w:t>9</w:t>
            </w:r>
            <w:r w:rsidR="00D3045C">
              <w:rPr>
                <w:rFonts w:eastAsia="Calibri" w:cs="Times New Roman"/>
                <w:b/>
                <w:sz w:val="22"/>
                <w:szCs w:val="22"/>
              </w:rPr>
              <w:t>/1</w:t>
            </w:r>
            <w:r w:rsidR="000D237C">
              <w:rPr>
                <w:rFonts w:eastAsia="Calibri" w:cs="Times New Roman"/>
                <w:b/>
                <w:sz w:val="22"/>
                <w:szCs w:val="22"/>
              </w:rPr>
              <w:t>1</w:t>
            </w:r>
            <w:r w:rsidR="00D3045C">
              <w:rPr>
                <w:rFonts w:eastAsia="Calibri" w:cs="Times New Roman"/>
                <w:b/>
                <w:sz w:val="22"/>
                <w:szCs w:val="22"/>
              </w:rPr>
              <w:t>/2022</w:t>
            </w:r>
          </w:p>
          <w:p w14:paraId="02B7D9BF" w14:textId="0DBA2A3C" w:rsidR="0069467E" w:rsidRDefault="0069467E" w:rsidP="0069467E">
            <w:pPr>
              <w:spacing w:before="240" w:after="120" w:line="320" w:lineRule="exact"/>
              <w:rPr>
                <w:rFonts w:eastAsia="Calibri" w:cs="Times New Roman"/>
                <w:b/>
                <w:sz w:val="22"/>
                <w:szCs w:val="22"/>
              </w:rPr>
            </w:pPr>
            <w:r w:rsidRPr="00B82A2B">
              <w:rPr>
                <w:rFonts w:eastAsia="Calibri" w:cs="Times New Roman"/>
                <w:bCs/>
                <w:sz w:val="22"/>
                <w:szCs w:val="22"/>
              </w:rPr>
              <w:t>Unique</w:t>
            </w:r>
            <w:r w:rsidR="00813F05" w:rsidRPr="00B82A2B">
              <w:rPr>
                <w:rFonts w:eastAsia="Calibri" w:cs="Times New Roman"/>
                <w:bCs/>
                <w:sz w:val="22"/>
                <w:szCs w:val="22"/>
              </w:rPr>
              <w:t xml:space="preserve"> consent link</w:t>
            </w:r>
            <w:r w:rsidR="00813F05" w:rsidRPr="00B82A2B">
              <w:rPr>
                <w:rFonts w:eastAsia="Calibri" w:cs="Times New Roman"/>
                <w:b/>
                <w:sz w:val="22"/>
                <w:szCs w:val="22"/>
              </w:rPr>
              <w:t xml:space="preserve">: </w:t>
            </w:r>
            <w:hyperlink r:id="rId18" w:history="1">
              <w:r w:rsidR="00194535" w:rsidRPr="00285F1B">
                <w:rPr>
                  <w:rStyle w:val="Hyperlink"/>
                  <w:rFonts w:eastAsia="Calibri" w:cs="Times New Roman"/>
                  <w:b/>
                  <w:sz w:val="22"/>
                  <w:szCs w:val="22"/>
                </w:rPr>
                <w:t>https://iv.covwarkpt.nhs.uk/form?identifier=9e53671c-beed-44ec-b50f-cec1a82f2889</w:t>
              </w:r>
            </w:hyperlink>
          </w:p>
          <w:p w14:paraId="63B32EBC" w14:textId="735443BF" w:rsidR="00194535" w:rsidRPr="00B82A2B" w:rsidRDefault="00194535" w:rsidP="0069467E">
            <w:pPr>
              <w:spacing w:before="240" w:after="120" w:line="320" w:lineRule="exact"/>
              <w:rPr>
                <w:rFonts w:eastAsia="Calibri" w:cs="Times New Roman"/>
                <w:b/>
                <w:sz w:val="22"/>
                <w:szCs w:val="22"/>
              </w:rPr>
            </w:pPr>
          </w:p>
        </w:tc>
      </w:tr>
      <w:tr w:rsidR="00D95E65" w:rsidRPr="00B82A2B" w14:paraId="18876465" w14:textId="77777777" w:rsidTr="000C0E10">
        <w:trPr>
          <w:trHeight w:val="1069"/>
        </w:trPr>
        <w:tc>
          <w:tcPr>
            <w:tcW w:w="2689" w:type="dxa"/>
          </w:tcPr>
          <w:p w14:paraId="47D5CE3A" w14:textId="51F6665F" w:rsidR="00813F05" w:rsidRPr="00B82A2B" w:rsidRDefault="000C0E10" w:rsidP="000C0E10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4A6AA3E7" wp14:editId="11DEE036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50800</wp:posOffset>
                  </wp:positionV>
                  <wp:extent cx="520700" cy="5207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2" w:type="dxa"/>
          </w:tcPr>
          <w:p w14:paraId="70556EC5" w14:textId="274C0297" w:rsidR="00813F05" w:rsidRPr="00B82A2B" w:rsidRDefault="00813F05" w:rsidP="0069467E">
            <w:pPr>
              <w:spacing w:before="240" w:after="120" w:line="320" w:lineRule="exact"/>
              <w:rPr>
                <w:rFonts w:eastAsia="Calibri" w:cs="Times New Roman"/>
                <w:bCs/>
                <w:sz w:val="22"/>
                <w:szCs w:val="22"/>
              </w:rPr>
            </w:pPr>
            <w:r w:rsidRPr="00B82A2B">
              <w:rPr>
                <w:rFonts w:eastAsia="Calibri" w:cs="Times New Roman"/>
                <w:bCs/>
                <w:sz w:val="22"/>
                <w:szCs w:val="22"/>
              </w:rPr>
              <w:t xml:space="preserve">The above consent </w:t>
            </w:r>
            <w:r w:rsidR="000C0E10">
              <w:rPr>
                <w:rFonts w:eastAsia="Calibri" w:cs="Times New Roman"/>
                <w:bCs/>
                <w:sz w:val="22"/>
                <w:szCs w:val="22"/>
              </w:rPr>
              <w:t>li</w:t>
            </w:r>
            <w:r w:rsidRPr="00B82A2B">
              <w:rPr>
                <w:rFonts w:eastAsia="Calibri" w:cs="Times New Roman"/>
                <w:bCs/>
                <w:sz w:val="22"/>
                <w:szCs w:val="22"/>
              </w:rPr>
              <w:t>nk will close on</w:t>
            </w:r>
            <w:r w:rsidR="00EF5FB6">
              <w:rPr>
                <w:rFonts w:eastAsia="Calibri" w:cs="Times New Roman"/>
                <w:bCs/>
                <w:sz w:val="22"/>
                <w:szCs w:val="22"/>
              </w:rPr>
              <w:t xml:space="preserve"> </w:t>
            </w:r>
            <w:r w:rsidR="00194535" w:rsidRPr="00194535">
              <w:rPr>
                <w:rFonts w:eastAsia="Calibri" w:cs="Times New Roman"/>
                <w:b/>
                <w:sz w:val="28"/>
                <w:szCs w:val="28"/>
              </w:rPr>
              <w:t>20</w:t>
            </w:r>
            <w:r w:rsidR="00EF5FB6" w:rsidRPr="00EF5FB6">
              <w:rPr>
                <w:rFonts w:eastAsia="Calibri" w:cs="Times New Roman"/>
                <w:b/>
                <w:sz w:val="28"/>
                <w:szCs w:val="28"/>
              </w:rPr>
              <w:t>/11/</w:t>
            </w:r>
            <w:r w:rsidR="00D3045C" w:rsidRPr="00EF5FB6">
              <w:rPr>
                <w:rFonts w:eastAsia="Calibri" w:cs="Times New Roman"/>
                <w:b/>
                <w:sz w:val="28"/>
                <w:szCs w:val="28"/>
              </w:rPr>
              <w:t>2022</w:t>
            </w:r>
          </w:p>
        </w:tc>
      </w:tr>
      <w:tr w:rsidR="008B02F7" w:rsidRPr="00B82A2B" w14:paraId="57A15906" w14:textId="77777777" w:rsidTr="000C0E10">
        <w:trPr>
          <w:trHeight w:val="1513"/>
        </w:trPr>
        <w:tc>
          <w:tcPr>
            <w:tcW w:w="2689" w:type="dxa"/>
          </w:tcPr>
          <w:p w14:paraId="11A6BE80" w14:textId="54BD1F8F" w:rsidR="008B02F7" w:rsidRPr="00B82A2B" w:rsidRDefault="000C0E10" w:rsidP="00240B0F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63E12653" wp14:editId="2119F177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107950</wp:posOffset>
                  </wp:positionV>
                  <wp:extent cx="730250" cy="73025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E6F71D" w14:textId="58A533B2" w:rsidR="008B02F7" w:rsidRPr="00B82A2B" w:rsidRDefault="008B02F7" w:rsidP="00240B0F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6BA2F05E" w14:textId="77777777" w:rsidR="008B02F7" w:rsidRDefault="008B02F7" w:rsidP="00240B0F">
            <w:pPr>
              <w:rPr>
                <w:rFonts w:eastAsia="Calibri" w:cs="Times New Roman"/>
                <w:b/>
                <w:color w:val="000000"/>
                <w:sz w:val="22"/>
                <w:szCs w:val="22"/>
              </w:rPr>
            </w:pPr>
          </w:p>
          <w:p w14:paraId="64EC485F" w14:textId="77777777" w:rsidR="008B02F7" w:rsidRPr="00B82A2B" w:rsidRDefault="008B02F7" w:rsidP="00240B0F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color w:val="000000"/>
                <w:sz w:val="22"/>
                <w:szCs w:val="22"/>
              </w:rPr>
              <w:t>You will receive a unique submission number to confirm your e-consent form has been received</w:t>
            </w:r>
            <w:r w:rsidRPr="00B82A2B">
              <w:rPr>
                <w:rFonts w:eastAsia="Calibri" w:cs="Times New Roman"/>
                <w:bCs/>
                <w:color w:val="000000"/>
                <w:sz w:val="22"/>
                <w:szCs w:val="22"/>
              </w:rPr>
              <w:t>. Please make a note of this number before closing your internet browser in case you have a query.</w:t>
            </w:r>
          </w:p>
        </w:tc>
      </w:tr>
      <w:tr w:rsidR="00D95E65" w:rsidRPr="00B82A2B" w14:paraId="035E0D2E" w14:textId="77777777" w:rsidTr="00B25D25">
        <w:trPr>
          <w:trHeight w:val="1249"/>
        </w:trPr>
        <w:tc>
          <w:tcPr>
            <w:tcW w:w="2689" w:type="dxa"/>
          </w:tcPr>
          <w:p w14:paraId="19040849" w14:textId="612404C7" w:rsidR="00EC4C0B" w:rsidRPr="00B82A2B" w:rsidRDefault="00737DE6" w:rsidP="00B25D25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6BD46BEC" wp14:editId="6B16EBA8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277495</wp:posOffset>
                  </wp:positionV>
                  <wp:extent cx="546100" cy="546100"/>
                  <wp:effectExtent l="0" t="0" r="6350" b="635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A47670" w14:textId="20E7368A" w:rsidR="00813F05" w:rsidRPr="00B82A2B" w:rsidRDefault="00813F05" w:rsidP="00EC4C0B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3012C745" w14:textId="77777777" w:rsidR="00B25D25" w:rsidRPr="00B82A2B" w:rsidRDefault="00B25D25" w:rsidP="00813F05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</w:p>
          <w:p w14:paraId="3D99BD7D" w14:textId="77777777" w:rsidR="00813F05" w:rsidRDefault="00B25D25" w:rsidP="00EC4C0B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  <w:r w:rsidRPr="00B82A2B">
              <w:rPr>
                <w:rFonts w:eastAsia="Calibri" w:cs="Times New Roman"/>
                <w:bCs/>
                <w:color w:val="000000"/>
                <w:sz w:val="22"/>
                <w:szCs w:val="22"/>
              </w:rPr>
              <w:t>I</w:t>
            </w:r>
            <w:r w:rsidR="00813F05" w:rsidRPr="00B82A2B">
              <w:rPr>
                <w:rFonts w:eastAsia="Calibri" w:cs="Times New Roman"/>
                <w:bCs/>
                <w:color w:val="000000"/>
                <w:sz w:val="22"/>
                <w:szCs w:val="22"/>
              </w:rPr>
              <w:t xml:space="preserve">f you have more than 1 child at the </w:t>
            </w:r>
            <w:proofErr w:type="gramStart"/>
            <w:r w:rsidR="00813F05" w:rsidRPr="00B82A2B">
              <w:rPr>
                <w:rFonts w:eastAsia="Calibri" w:cs="Times New Roman"/>
                <w:bCs/>
                <w:color w:val="000000"/>
                <w:sz w:val="22"/>
                <w:szCs w:val="22"/>
              </w:rPr>
              <w:t>school</w:t>
            </w:r>
            <w:proofErr w:type="gramEnd"/>
            <w:r w:rsidR="00813F05" w:rsidRPr="00B82A2B">
              <w:rPr>
                <w:rFonts w:eastAsia="Calibri" w:cs="Times New Roman"/>
                <w:bCs/>
                <w:color w:val="000000"/>
                <w:sz w:val="22"/>
                <w:szCs w:val="22"/>
              </w:rPr>
              <w:t xml:space="preserve"> you will need to </w:t>
            </w:r>
            <w:r w:rsidR="00813F05" w:rsidRPr="00B82A2B">
              <w:rPr>
                <w:rFonts w:eastAsia="Calibri" w:cs="Times New Roman"/>
                <w:b/>
                <w:color w:val="000000"/>
                <w:sz w:val="22"/>
                <w:szCs w:val="22"/>
                <w:u w:val="single"/>
              </w:rPr>
              <w:t>complete a separate form</w:t>
            </w:r>
            <w:r w:rsidR="00813F05" w:rsidRPr="00B82A2B">
              <w:rPr>
                <w:rFonts w:eastAsia="Calibri" w:cs="Times New Roman"/>
                <w:bCs/>
                <w:color w:val="000000"/>
                <w:sz w:val="22"/>
                <w:szCs w:val="22"/>
              </w:rPr>
              <w:t xml:space="preserve"> for each child by clicking on the link again.</w:t>
            </w:r>
          </w:p>
          <w:p w14:paraId="060BB903" w14:textId="77777777" w:rsidR="008B02F7" w:rsidRDefault="008B02F7" w:rsidP="00EC4C0B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</w:p>
          <w:p w14:paraId="64715C5B" w14:textId="77777777" w:rsidR="008B02F7" w:rsidRDefault="008B02F7" w:rsidP="00EC4C0B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Calibri" w:cs="Times New Roman"/>
                <w:bCs/>
                <w:color w:val="000000"/>
                <w:sz w:val="22"/>
                <w:szCs w:val="22"/>
              </w:rPr>
              <w:t>Please make sure it is your child’s name and date of birth recorded on the form. Before submitting the form, please check details are correct</w:t>
            </w:r>
          </w:p>
          <w:p w14:paraId="79606DB7" w14:textId="0A61C93A" w:rsidR="000C0E10" w:rsidRPr="00B82A2B" w:rsidRDefault="000C0E10" w:rsidP="00EC4C0B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8B02F7" w:rsidRPr="00B82A2B" w14:paraId="660D1817" w14:textId="77777777" w:rsidTr="00240B0F">
        <w:trPr>
          <w:trHeight w:val="136"/>
        </w:trPr>
        <w:tc>
          <w:tcPr>
            <w:tcW w:w="2689" w:type="dxa"/>
          </w:tcPr>
          <w:p w14:paraId="7BA77889" w14:textId="1B691E69" w:rsidR="008B02F7" w:rsidRPr="00B82A2B" w:rsidRDefault="00737DE6" w:rsidP="000C0E10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>
              <w:rPr>
                <w:rFonts w:eastAsia="Calibri" w:cs="Times New Roman"/>
                <w:b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1E772587" wp14:editId="4803F129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213360</wp:posOffset>
                  </wp:positionV>
                  <wp:extent cx="539750" cy="5397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6ABFF165" wp14:editId="5161C808">
                  <wp:simplePos x="0" y="0"/>
                  <wp:positionH relativeFrom="column">
                    <wp:posOffset>-79728</wp:posOffset>
                  </wp:positionH>
                  <wp:positionV relativeFrom="paragraph">
                    <wp:posOffset>210820</wp:posOffset>
                  </wp:positionV>
                  <wp:extent cx="899160" cy="561913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61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02F7" w:rsidRPr="000635D5">
              <w:rPr>
                <w:rFonts w:eastAsia="Calibri" w:cs="Times New Roman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62052C" wp14:editId="0E6D2228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15875</wp:posOffset>
                      </wp:positionV>
                      <wp:extent cx="463550" cy="1404620"/>
                      <wp:effectExtent l="0" t="0" r="0" b="127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D2896" w14:textId="2F5C898A" w:rsidR="008B02F7" w:rsidRPr="000635D5" w:rsidRDefault="008B02F7" w:rsidP="008B02F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0635D5">
                                    <w:rPr>
                                      <w:sz w:val="20"/>
                                    </w:rPr>
                                    <w:t>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F6205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56.15pt;margin-top:1.25pt;width:36.5pt;height:11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" filled="f" stroked="f">
                      <v:textbox style="mso-fit-shape-to-text:t">
                        <w:txbxContent>
                          <w:p w14:paraId="4EFD2896" w14:textId="2F5C898A" w:rsidR="008B02F7" w:rsidRPr="000635D5" w:rsidRDefault="008B02F7" w:rsidP="008B02F7">
                            <w:pPr>
                              <w:rPr>
                                <w:sz w:val="20"/>
                              </w:rPr>
                            </w:pPr>
                            <w:r w:rsidRPr="000635D5">
                              <w:rPr>
                                <w:sz w:val="20"/>
                              </w:rPr>
                              <w:t>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82" w:type="dxa"/>
          </w:tcPr>
          <w:p w14:paraId="1A198D14" w14:textId="77777777" w:rsidR="000C0E10" w:rsidRDefault="000C0E10" w:rsidP="00240B0F">
            <w:pPr>
              <w:rPr>
                <w:sz w:val="22"/>
                <w:szCs w:val="22"/>
              </w:rPr>
            </w:pPr>
          </w:p>
          <w:p w14:paraId="62C815DB" w14:textId="0EF2F7D0" w:rsidR="008B02F7" w:rsidRPr="00AC02D2" w:rsidRDefault="008B02F7" w:rsidP="00240B0F">
            <w:pPr>
              <w:rPr>
                <w:sz w:val="22"/>
                <w:szCs w:val="22"/>
              </w:rPr>
            </w:pPr>
            <w:r w:rsidRPr="00AC02D2">
              <w:rPr>
                <w:sz w:val="22"/>
                <w:szCs w:val="22"/>
              </w:rPr>
              <w:t xml:space="preserve">Vaccination is </w:t>
            </w:r>
            <w:r>
              <w:rPr>
                <w:sz w:val="22"/>
                <w:szCs w:val="22"/>
              </w:rPr>
              <w:t>yearly</w:t>
            </w:r>
            <w:r w:rsidRPr="00AC02D2">
              <w:rPr>
                <w:sz w:val="22"/>
                <w:szCs w:val="22"/>
              </w:rPr>
              <w:t xml:space="preserve"> so </w:t>
            </w:r>
            <w:r w:rsidRPr="00AC02D2">
              <w:rPr>
                <w:b/>
                <w:bCs/>
                <w:sz w:val="22"/>
                <w:szCs w:val="22"/>
              </w:rPr>
              <w:t xml:space="preserve">even if your child received the vaccine last year, they </w:t>
            </w:r>
            <w:proofErr w:type="gramStart"/>
            <w:r w:rsidRPr="00AC02D2">
              <w:rPr>
                <w:b/>
                <w:bCs/>
                <w:sz w:val="22"/>
                <w:szCs w:val="22"/>
              </w:rPr>
              <w:t>will</w:t>
            </w:r>
            <w:proofErr w:type="gramEnd"/>
            <w:r w:rsidRPr="00AC02D2">
              <w:rPr>
                <w:b/>
                <w:bCs/>
                <w:sz w:val="22"/>
                <w:szCs w:val="22"/>
              </w:rPr>
              <w:t xml:space="preserve"> need to have it again to be protected</w:t>
            </w:r>
            <w:r w:rsidRPr="00AC02D2">
              <w:rPr>
                <w:sz w:val="22"/>
                <w:szCs w:val="22"/>
              </w:rPr>
              <w:t>.</w:t>
            </w:r>
          </w:p>
          <w:p w14:paraId="30FB5697" w14:textId="77777777" w:rsidR="008B02F7" w:rsidRDefault="008B02F7" w:rsidP="00240B0F">
            <w:pPr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I</w:t>
            </w:r>
            <w:r w:rsidRPr="00AC02D2">
              <w:rPr>
                <w:sz w:val="22"/>
                <w:szCs w:val="22"/>
              </w:rPr>
              <w:t>t’s a free, quick and simple spray up the nose</w:t>
            </w:r>
            <w:r>
              <w:rPr>
                <w:sz w:val="28"/>
                <w:szCs w:val="28"/>
              </w:rPr>
              <w:t>.</w:t>
            </w:r>
          </w:p>
          <w:p w14:paraId="548851A4" w14:textId="77777777" w:rsidR="008B02F7" w:rsidRDefault="008B02F7" w:rsidP="00240B0F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Calibri" w:cs="Times New Roman"/>
                <w:bCs/>
                <w:color w:val="000000"/>
                <w:sz w:val="22"/>
                <w:szCs w:val="22"/>
              </w:rPr>
              <w:t>An injectable version is available if preferred, via clinic appointment</w:t>
            </w:r>
          </w:p>
          <w:p w14:paraId="3535A524" w14:textId="6145F9AD" w:rsidR="000C0E10" w:rsidRPr="00B82A2B" w:rsidRDefault="000C0E10" w:rsidP="00240B0F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D95E65" w:rsidRPr="00B82A2B" w14:paraId="78E2A24D" w14:textId="77777777" w:rsidTr="00377F9A">
        <w:trPr>
          <w:trHeight w:val="136"/>
        </w:trPr>
        <w:tc>
          <w:tcPr>
            <w:tcW w:w="2689" w:type="dxa"/>
          </w:tcPr>
          <w:p w14:paraId="28FAFE0A" w14:textId="3BFDC19D" w:rsidR="00B25D25" w:rsidRPr="00B82A2B" w:rsidRDefault="00737DE6" w:rsidP="00B82A2B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1147A13D" wp14:editId="51624E2D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339725</wp:posOffset>
                  </wp:positionV>
                  <wp:extent cx="831850" cy="831850"/>
                  <wp:effectExtent l="0" t="0" r="6350" b="635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7F7734" w14:textId="7D7127FB" w:rsidR="00D95E65" w:rsidRDefault="00D95E65" w:rsidP="00B25D25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34ADD400" w14:textId="77777777" w:rsidR="008B02F7" w:rsidRPr="00B82A2B" w:rsidRDefault="008B02F7" w:rsidP="00B25D25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3BC0837F" w14:textId="616A0990" w:rsidR="00B25D25" w:rsidRPr="00B82A2B" w:rsidRDefault="00B25D25" w:rsidP="00B25D25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7ECC64D5" w14:textId="77777777" w:rsidR="008B02F7" w:rsidRDefault="008B02F7" w:rsidP="00813F05"/>
          <w:p w14:paraId="4B0FFA5F" w14:textId="4D20CFB0" w:rsidR="00B25D25" w:rsidRPr="00B82A2B" w:rsidRDefault="009303C1" w:rsidP="00813F05">
            <w:pPr>
              <w:rPr>
                <w:sz w:val="22"/>
                <w:szCs w:val="22"/>
              </w:rPr>
            </w:pPr>
            <w:hyperlink r:id="rId25" w:history="1">
              <w:r w:rsidR="00B25D25" w:rsidRPr="00B82A2B">
                <w:rPr>
                  <w:color w:val="0000FF"/>
                  <w:sz w:val="22"/>
                  <w:szCs w:val="22"/>
                  <w:u w:val="single"/>
                </w:rPr>
                <w:t>Service Detail | Coventry and Warwickshire Partnership NHS Trust (covwarkpt.nhs.uk)</w:t>
              </w:r>
            </w:hyperlink>
          </w:p>
          <w:p w14:paraId="52381F9C" w14:textId="77777777" w:rsidR="00B25D25" w:rsidRPr="00B82A2B" w:rsidRDefault="00B25D25" w:rsidP="00B25D25">
            <w:pPr>
              <w:rPr>
                <w:rFonts w:eastAsia="Calibri"/>
                <w:sz w:val="22"/>
                <w:szCs w:val="22"/>
                <w:highlight w:val="yellow"/>
              </w:rPr>
            </w:pPr>
          </w:p>
          <w:p w14:paraId="40480E2B" w14:textId="0B0B7946" w:rsidR="00B25D25" w:rsidRPr="00B82A2B" w:rsidRDefault="00B25D25" w:rsidP="00B25D25">
            <w:pPr>
              <w:rPr>
                <w:rFonts w:eastAsia="Calibri"/>
                <w:sz w:val="22"/>
                <w:szCs w:val="22"/>
              </w:rPr>
            </w:pPr>
            <w:r w:rsidRPr="00B82A2B">
              <w:rPr>
                <w:rFonts w:eastAsia="Calibri"/>
                <w:sz w:val="22"/>
                <w:szCs w:val="22"/>
              </w:rPr>
              <w:t>The link above will give you access to:</w:t>
            </w:r>
          </w:p>
          <w:p w14:paraId="3D5F0FF5" w14:textId="77777777" w:rsidR="00B25D25" w:rsidRPr="00B82A2B" w:rsidRDefault="00B25D25" w:rsidP="00B25D25">
            <w:pPr>
              <w:numPr>
                <w:ilvl w:val="0"/>
                <w:numId w:val="2"/>
              </w:numPr>
              <w:rPr>
                <w:rFonts w:eastAsia="Calibri"/>
                <w:sz w:val="22"/>
                <w:szCs w:val="22"/>
              </w:rPr>
            </w:pPr>
            <w:r w:rsidRPr="00B82A2B">
              <w:rPr>
                <w:rFonts w:eastAsia="Calibri"/>
                <w:sz w:val="22"/>
                <w:szCs w:val="22"/>
              </w:rPr>
              <w:t xml:space="preserve">INFORMATION OF WHO CAN GIVE CONSENT </w:t>
            </w:r>
          </w:p>
          <w:p w14:paraId="02F4051F" w14:textId="77777777" w:rsidR="00B25D25" w:rsidRPr="00B82A2B" w:rsidRDefault="00B25D25" w:rsidP="00B25D25">
            <w:pPr>
              <w:numPr>
                <w:ilvl w:val="0"/>
                <w:numId w:val="2"/>
              </w:numPr>
              <w:rPr>
                <w:rFonts w:eastAsia="Calibri"/>
                <w:sz w:val="22"/>
                <w:szCs w:val="22"/>
              </w:rPr>
            </w:pPr>
            <w:r w:rsidRPr="00B82A2B">
              <w:rPr>
                <w:rFonts w:eastAsia="Calibri"/>
                <w:sz w:val="22"/>
                <w:szCs w:val="22"/>
              </w:rPr>
              <w:t>ADVICE FOLLOWING VACCINATION</w:t>
            </w:r>
          </w:p>
          <w:p w14:paraId="1A80C848" w14:textId="77777777" w:rsidR="005D6E2C" w:rsidRDefault="00B25D25" w:rsidP="00344CF0">
            <w:pPr>
              <w:numPr>
                <w:ilvl w:val="0"/>
                <w:numId w:val="2"/>
              </w:numPr>
              <w:rPr>
                <w:rFonts w:eastAsia="Calibri"/>
                <w:sz w:val="22"/>
                <w:szCs w:val="22"/>
              </w:rPr>
            </w:pPr>
            <w:r w:rsidRPr="005D6E2C">
              <w:rPr>
                <w:rFonts w:eastAsia="Calibri"/>
                <w:sz w:val="22"/>
                <w:szCs w:val="22"/>
              </w:rPr>
              <w:t>DATA SHARING – Our responsibility</w:t>
            </w:r>
          </w:p>
          <w:p w14:paraId="25643575" w14:textId="5F28CB2E" w:rsidR="005D6E2C" w:rsidRPr="005D6E2C" w:rsidRDefault="00B25D25" w:rsidP="005D6E2C">
            <w:pPr>
              <w:numPr>
                <w:ilvl w:val="0"/>
                <w:numId w:val="2"/>
              </w:numPr>
              <w:rPr>
                <w:rFonts w:eastAsia="Calibri"/>
                <w:sz w:val="22"/>
                <w:szCs w:val="22"/>
              </w:rPr>
            </w:pPr>
            <w:r w:rsidRPr="005D6E2C">
              <w:rPr>
                <w:rFonts w:eastAsia="Calibri"/>
                <w:sz w:val="22"/>
                <w:szCs w:val="22"/>
              </w:rPr>
              <w:t>PORCINE GELATINE</w:t>
            </w:r>
          </w:p>
          <w:p w14:paraId="638177ED" w14:textId="3F04F2C4" w:rsidR="00B25D25" w:rsidRPr="00B82A2B" w:rsidRDefault="00B25D25" w:rsidP="00813F05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AC02D2" w:rsidRPr="00B82A2B" w14:paraId="4265EE70" w14:textId="77777777" w:rsidTr="00B25D25">
        <w:trPr>
          <w:trHeight w:val="1249"/>
        </w:trPr>
        <w:tc>
          <w:tcPr>
            <w:tcW w:w="2689" w:type="dxa"/>
          </w:tcPr>
          <w:p w14:paraId="431A9E69" w14:textId="5F2ED2A7" w:rsidR="00AC02D2" w:rsidRDefault="00737DE6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1E40E1C2" wp14:editId="14851682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179705</wp:posOffset>
                  </wp:positionV>
                  <wp:extent cx="755650" cy="755650"/>
                  <wp:effectExtent l="0" t="0" r="6350" b="63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0D6BF5" w14:textId="77777777" w:rsidR="00AC02D2" w:rsidRPr="00B82A2B" w:rsidRDefault="00AC02D2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34D649A8" w14:textId="0693624D" w:rsidR="00AC02D2" w:rsidRPr="00B82A2B" w:rsidRDefault="00AC02D2" w:rsidP="00AC02D2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252B7EAC" w14:textId="77777777" w:rsidR="00AC02D2" w:rsidRPr="00B82A2B" w:rsidRDefault="00AC02D2" w:rsidP="00AC02D2">
            <w:pPr>
              <w:rPr>
                <w:rFonts w:eastAsia="Calibri"/>
                <w:sz w:val="22"/>
                <w:szCs w:val="22"/>
              </w:rPr>
            </w:pPr>
          </w:p>
          <w:p w14:paraId="3A13DD5B" w14:textId="099B4826" w:rsidR="00AC02D2" w:rsidRPr="005444AE" w:rsidRDefault="00AC02D2" w:rsidP="00AC02D2">
            <w:pPr>
              <w:rPr>
                <w:rFonts w:eastAsia="Calibri"/>
                <w:sz w:val="22"/>
                <w:szCs w:val="22"/>
              </w:rPr>
            </w:pPr>
            <w:r w:rsidRPr="005444AE">
              <w:rPr>
                <w:rFonts w:eastAsia="Calibri"/>
                <w:sz w:val="22"/>
                <w:szCs w:val="22"/>
              </w:rPr>
              <w:t>Information about the Flu vaccine in other languages can be found here</w:t>
            </w:r>
          </w:p>
          <w:p w14:paraId="1BD48102" w14:textId="6D2BC85B" w:rsidR="00AC02D2" w:rsidRPr="00B82A2B" w:rsidRDefault="009303C1" w:rsidP="00AC02D2">
            <w:pPr>
              <w:rPr>
                <w:rFonts w:eastAsia="Calibri"/>
                <w:sz w:val="22"/>
                <w:szCs w:val="22"/>
              </w:rPr>
            </w:pPr>
            <w:hyperlink w:history="1">
              <w:r w:rsidR="00AC02D2" w:rsidRPr="00B82A2B">
                <w:rPr>
                  <w:rStyle w:val="Hyperlink"/>
                  <w:rFonts w:eastAsia="Calibri"/>
                  <w:sz w:val="22"/>
                  <w:szCs w:val="22"/>
                </w:rPr>
                <w:t>Flu vaccination for children: leaflets and posters - GOV.UK (www.gov.uk)</w:t>
              </w:r>
            </w:hyperlink>
          </w:p>
        </w:tc>
      </w:tr>
      <w:tr w:rsidR="00AC02D2" w:rsidRPr="00B82A2B" w14:paraId="24D6C302" w14:textId="77777777" w:rsidTr="00B82A2B">
        <w:trPr>
          <w:trHeight w:val="1451"/>
        </w:trPr>
        <w:tc>
          <w:tcPr>
            <w:tcW w:w="2689" w:type="dxa"/>
          </w:tcPr>
          <w:p w14:paraId="3B16439F" w14:textId="36955040" w:rsidR="00AC02D2" w:rsidRDefault="00737DE6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5498B41F" wp14:editId="64DB5EF9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160655</wp:posOffset>
                  </wp:positionV>
                  <wp:extent cx="755650" cy="755650"/>
                  <wp:effectExtent l="0" t="0" r="6350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944A7A" w14:textId="77777777" w:rsidR="00AC02D2" w:rsidRPr="00B82A2B" w:rsidRDefault="00AC02D2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2A91B1D4" w14:textId="3B11D7EC" w:rsidR="00AC02D2" w:rsidRPr="00B82A2B" w:rsidRDefault="00AC02D2" w:rsidP="00AC02D2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324E8076" w14:textId="77777777" w:rsidR="00AC02D2" w:rsidRPr="00B82A2B" w:rsidRDefault="00AC02D2" w:rsidP="00AC02D2">
            <w:pPr>
              <w:rPr>
                <w:rFonts w:eastAsia="Calibri" w:cs="Times New Roman"/>
                <w:sz w:val="22"/>
                <w:szCs w:val="22"/>
              </w:rPr>
            </w:pPr>
          </w:p>
          <w:p w14:paraId="365FFD99" w14:textId="77777777" w:rsidR="00AC02D2" w:rsidRDefault="00AC02D2" w:rsidP="00AC02D2">
            <w:pPr>
              <w:rPr>
                <w:rFonts w:eastAsia="Calibri" w:cs="Times New Roman"/>
                <w:sz w:val="22"/>
                <w:szCs w:val="22"/>
              </w:rPr>
            </w:pPr>
            <w:r w:rsidRPr="00B82A2B">
              <w:rPr>
                <w:rFonts w:eastAsia="Calibri" w:cs="Times New Roman"/>
                <w:sz w:val="22"/>
                <w:szCs w:val="22"/>
              </w:rPr>
              <w:t xml:space="preserve">If you decide you </w:t>
            </w:r>
            <w:r w:rsidRPr="00B82A2B">
              <w:rPr>
                <w:rFonts w:eastAsia="Calibri" w:cs="Times New Roman"/>
                <w:b/>
                <w:sz w:val="22"/>
                <w:szCs w:val="22"/>
              </w:rPr>
              <w:t>do not</w:t>
            </w:r>
            <w:r w:rsidRPr="00B82A2B">
              <w:rPr>
                <w:rFonts w:eastAsia="Calibri" w:cs="Times New Roman"/>
                <w:sz w:val="22"/>
                <w:szCs w:val="22"/>
              </w:rPr>
              <w:t xml:space="preserve"> want your child vaccinated against flu, please indicate this on</w:t>
            </w:r>
            <w:r w:rsidRPr="00B82A2B">
              <w:rPr>
                <w:rFonts w:eastAsia="Calibri" w:cs="Times New Roman"/>
                <w:color w:val="FF0000"/>
                <w:sz w:val="22"/>
                <w:szCs w:val="22"/>
              </w:rPr>
              <w:t xml:space="preserve"> </w:t>
            </w:r>
            <w:r w:rsidRPr="00B82A2B">
              <w:rPr>
                <w:rFonts w:eastAsia="Calibri" w:cs="Times New Roman"/>
                <w:sz w:val="22"/>
                <w:szCs w:val="22"/>
              </w:rPr>
              <w:t>the consent form, giving the reason. This will help us plan for and improve the Flu vaccination programme. We will not vaccinate your child without valid consent in place</w:t>
            </w:r>
          </w:p>
          <w:p w14:paraId="325FEB68" w14:textId="1B909DEB" w:rsidR="00AC02D2" w:rsidRPr="00B82A2B" w:rsidRDefault="00AC02D2" w:rsidP="00AC02D2">
            <w:pPr>
              <w:rPr>
                <w:rFonts w:eastAsia="Calibri" w:cs="Times New Roman"/>
                <w:sz w:val="22"/>
                <w:szCs w:val="22"/>
              </w:rPr>
            </w:pPr>
          </w:p>
        </w:tc>
      </w:tr>
      <w:tr w:rsidR="00AC02D2" w:rsidRPr="00B82A2B" w14:paraId="1D1C1876" w14:textId="77777777" w:rsidTr="00B82A2B">
        <w:trPr>
          <w:trHeight w:val="1633"/>
        </w:trPr>
        <w:tc>
          <w:tcPr>
            <w:tcW w:w="2689" w:type="dxa"/>
          </w:tcPr>
          <w:p w14:paraId="3D3568FA" w14:textId="4308E840" w:rsidR="00AC02D2" w:rsidRPr="00B82A2B" w:rsidRDefault="00737DE6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allowOverlap="1" wp14:anchorId="092BAB1D" wp14:editId="05F929A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186055</wp:posOffset>
                  </wp:positionV>
                  <wp:extent cx="755650" cy="755650"/>
                  <wp:effectExtent l="0" t="0" r="6350" b="635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0D07BE" w14:textId="77777777" w:rsidR="00AC02D2" w:rsidRPr="00B82A2B" w:rsidRDefault="00AC02D2" w:rsidP="00AC02D2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23BB3437" w14:textId="2DCA4013" w:rsidR="00AC02D2" w:rsidRPr="00B82A2B" w:rsidRDefault="00AC02D2" w:rsidP="00AC02D2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3068FD47" w14:textId="77777777" w:rsidR="00AC02D2" w:rsidRPr="00B82A2B" w:rsidRDefault="00AC02D2" w:rsidP="00AC02D2">
            <w:pPr>
              <w:rPr>
                <w:rFonts w:eastAsia="Calibri"/>
                <w:b/>
                <w:sz w:val="22"/>
                <w:szCs w:val="22"/>
                <w:u w:val="single"/>
              </w:rPr>
            </w:pPr>
          </w:p>
          <w:p w14:paraId="5FCED707" w14:textId="1ED730B8" w:rsidR="00AC02D2" w:rsidRPr="00B82A2B" w:rsidRDefault="00AC02D2" w:rsidP="00AC02D2">
            <w:pPr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B82A2B">
              <w:rPr>
                <w:rFonts w:eastAsia="Calibri"/>
                <w:b/>
                <w:sz w:val="22"/>
                <w:szCs w:val="22"/>
                <w:u w:val="single"/>
              </w:rPr>
              <w:t xml:space="preserve">If your child becomes wheezy or has their asthma medication increased after you SUBMITTED the ELECTRONIC consent form, please contact your </w:t>
            </w:r>
            <w:proofErr w:type="spellStart"/>
            <w:r w:rsidRPr="00B82A2B">
              <w:rPr>
                <w:rFonts w:eastAsia="Calibri"/>
                <w:b/>
                <w:sz w:val="22"/>
                <w:szCs w:val="22"/>
                <w:u w:val="single"/>
              </w:rPr>
              <w:t>childs</w:t>
            </w:r>
            <w:proofErr w:type="spellEnd"/>
            <w:r w:rsidRPr="00B82A2B">
              <w:rPr>
                <w:rFonts w:eastAsia="Calibri"/>
                <w:b/>
                <w:sz w:val="22"/>
                <w:szCs w:val="22"/>
                <w:u w:val="single"/>
              </w:rPr>
              <w:t xml:space="preserve"> immunisation Team on the number below.</w:t>
            </w:r>
          </w:p>
        </w:tc>
      </w:tr>
      <w:tr w:rsidR="00AC02D2" w:rsidRPr="00B82A2B" w14:paraId="46E45358" w14:textId="77777777" w:rsidTr="00B82A2B">
        <w:trPr>
          <w:trHeight w:val="2397"/>
        </w:trPr>
        <w:tc>
          <w:tcPr>
            <w:tcW w:w="2689" w:type="dxa"/>
          </w:tcPr>
          <w:p w14:paraId="1B5E8AEA" w14:textId="295D23DE" w:rsidR="00AC02D2" w:rsidRPr="00B82A2B" w:rsidRDefault="00737DE6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 wp14:anchorId="5F632639" wp14:editId="1A637E8D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382905</wp:posOffset>
                  </wp:positionV>
                  <wp:extent cx="810895" cy="810895"/>
                  <wp:effectExtent l="0" t="0" r="8255" b="825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855F82" w14:textId="77777777" w:rsidR="00AC02D2" w:rsidRPr="00B82A2B" w:rsidRDefault="00AC02D2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5561BC58" w14:textId="648DA76E" w:rsidR="00AC02D2" w:rsidRPr="00B82A2B" w:rsidRDefault="00AC02D2" w:rsidP="00AC02D2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23C121AB" w14:textId="77777777" w:rsidR="00AC02D2" w:rsidRPr="00B82A2B" w:rsidRDefault="00AC02D2" w:rsidP="00AC02D2">
            <w:pPr>
              <w:rPr>
                <w:rFonts w:eastAsia="Calibri"/>
                <w:bCs/>
                <w:sz w:val="22"/>
                <w:szCs w:val="22"/>
              </w:rPr>
            </w:pPr>
          </w:p>
          <w:p w14:paraId="26594946" w14:textId="4A0FEE3C" w:rsidR="00AC02D2" w:rsidRPr="00B82A2B" w:rsidRDefault="00AC02D2" w:rsidP="00AC02D2">
            <w:pPr>
              <w:rPr>
                <w:rFonts w:eastAsia="Calibri"/>
                <w:bCs/>
                <w:sz w:val="22"/>
                <w:szCs w:val="22"/>
              </w:rPr>
            </w:pPr>
            <w:r w:rsidRPr="00B82A2B">
              <w:rPr>
                <w:rFonts w:eastAsia="Calibri"/>
                <w:bCs/>
                <w:sz w:val="22"/>
                <w:szCs w:val="22"/>
              </w:rPr>
              <w:t xml:space="preserve">If you change your mind about consent after submitting a form, please DO NOT complete another form We ask that you instead email your </w:t>
            </w:r>
            <w:proofErr w:type="spellStart"/>
            <w:r w:rsidRPr="00B82A2B">
              <w:rPr>
                <w:rFonts w:eastAsia="Calibri"/>
                <w:bCs/>
                <w:sz w:val="22"/>
                <w:szCs w:val="22"/>
              </w:rPr>
              <w:t>childs</w:t>
            </w:r>
            <w:proofErr w:type="spellEnd"/>
            <w:r w:rsidRPr="00B82A2B">
              <w:rPr>
                <w:rFonts w:eastAsia="Calibri"/>
                <w:bCs/>
                <w:sz w:val="22"/>
                <w:szCs w:val="22"/>
              </w:rPr>
              <w:t xml:space="preserve"> immunisation team (email address below) with the following:</w:t>
            </w:r>
          </w:p>
          <w:p w14:paraId="4A5CBA40" w14:textId="77777777" w:rsidR="00AC02D2" w:rsidRPr="00B82A2B" w:rsidRDefault="00AC02D2" w:rsidP="00AC02D2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B82A2B">
              <w:rPr>
                <w:sz w:val="22"/>
                <w:szCs w:val="22"/>
              </w:rPr>
              <w:t xml:space="preserve">Your child’s full name / Your child’s Date </w:t>
            </w:r>
            <w:proofErr w:type="gramStart"/>
            <w:r w:rsidRPr="00B82A2B">
              <w:rPr>
                <w:sz w:val="22"/>
                <w:szCs w:val="22"/>
              </w:rPr>
              <w:t>Of</w:t>
            </w:r>
            <w:proofErr w:type="gramEnd"/>
            <w:r w:rsidRPr="00B82A2B">
              <w:rPr>
                <w:sz w:val="22"/>
                <w:szCs w:val="22"/>
              </w:rPr>
              <w:t xml:space="preserve"> Birth / Your child’s school.</w:t>
            </w:r>
          </w:p>
          <w:p w14:paraId="286A3368" w14:textId="77777777" w:rsidR="00AC02D2" w:rsidRPr="00B82A2B" w:rsidRDefault="00AC02D2" w:rsidP="00AC02D2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B82A2B">
              <w:rPr>
                <w:sz w:val="22"/>
                <w:szCs w:val="22"/>
              </w:rPr>
              <w:t>Consent decision/status that is already submitted and the reason for change</w:t>
            </w:r>
          </w:p>
          <w:p w14:paraId="2183586F" w14:textId="21B4994F" w:rsidR="00AC02D2" w:rsidRPr="00B82A2B" w:rsidRDefault="00AC02D2" w:rsidP="00AC02D2">
            <w:pPr>
              <w:pStyle w:val="ListParagraph"/>
              <w:rPr>
                <w:sz w:val="22"/>
                <w:szCs w:val="22"/>
              </w:rPr>
            </w:pPr>
          </w:p>
        </w:tc>
      </w:tr>
      <w:tr w:rsidR="00AC02D2" w:rsidRPr="00B82A2B" w14:paraId="4CAB28AA" w14:textId="77777777" w:rsidTr="00B82A2B">
        <w:trPr>
          <w:trHeight w:val="1963"/>
        </w:trPr>
        <w:tc>
          <w:tcPr>
            <w:tcW w:w="2689" w:type="dxa"/>
          </w:tcPr>
          <w:p w14:paraId="5857A52D" w14:textId="47171DF1" w:rsidR="00AC02D2" w:rsidRDefault="00737DE6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>
              <w:rPr>
                <w:rFonts w:eastAsia="Calibri" w:cs="Times New Roman"/>
                <w:b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0DE79ADE" wp14:editId="669425C3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205740</wp:posOffset>
                  </wp:positionV>
                  <wp:extent cx="704850" cy="70485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1E1D2D" w14:textId="77777777" w:rsidR="00AC02D2" w:rsidRDefault="00AC02D2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61F54C90" w14:textId="7C759D0E" w:rsidR="00AC02D2" w:rsidRPr="00B82A2B" w:rsidRDefault="00AC02D2" w:rsidP="00AC02D2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59074C26" w14:textId="77777777" w:rsidR="00AC02D2" w:rsidRPr="00B82A2B" w:rsidRDefault="00AC02D2" w:rsidP="00AC02D2">
            <w:pPr>
              <w:rPr>
                <w:rFonts w:eastAsia="Calibri" w:cs="Times New Roman"/>
                <w:b/>
                <w:color w:val="000000"/>
                <w:sz w:val="20"/>
              </w:rPr>
            </w:pPr>
            <w:r w:rsidRPr="00B82A2B">
              <w:rPr>
                <w:rFonts w:eastAsia="Calibri" w:cs="Times New Roman"/>
                <w:b/>
                <w:bCs/>
                <w:color w:val="000000"/>
                <w:sz w:val="20"/>
              </w:rPr>
              <w:t xml:space="preserve">Coventry schools: </w:t>
            </w:r>
            <w:r w:rsidRPr="00B82A2B">
              <w:rPr>
                <w:rFonts w:eastAsia="Calibri" w:cs="Times New Roman"/>
                <w:b/>
                <w:color w:val="000000"/>
                <w:sz w:val="20"/>
              </w:rPr>
              <w:t xml:space="preserve">Tel: 024 76 961422 Email: </w:t>
            </w:r>
            <w:hyperlink r:id="rId31" w:history="1">
              <w:r w:rsidRPr="00B82A2B">
                <w:rPr>
                  <w:rStyle w:val="Hyperlink"/>
                  <w:rFonts w:eastAsia="Calibri" w:cs="Times New Roman"/>
                  <w:b/>
                  <w:sz w:val="20"/>
                </w:rPr>
                <w:t>Bewise.Immunise@covwarkpt.nhs.uk</w:t>
              </w:r>
            </w:hyperlink>
            <w:r w:rsidRPr="00B82A2B">
              <w:rPr>
                <w:rFonts w:eastAsia="Calibri" w:cs="Times New Roman"/>
                <w:b/>
                <w:color w:val="000000"/>
                <w:sz w:val="20"/>
              </w:rPr>
              <w:t xml:space="preserve"> </w:t>
            </w:r>
          </w:p>
          <w:p w14:paraId="08014039" w14:textId="77777777" w:rsidR="00AC02D2" w:rsidRPr="00B82A2B" w:rsidRDefault="00AC02D2" w:rsidP="00AC02D2">
            <w:pPr>
              <w:rPr>
                <w:rFonts w:eastAsia="Calibri" w:cs="Times New Roman"/>
                <w:b/>
                <w:color w:val="000000"/>
                <w:sz w:val="20"/>
              </w:rPr>
            </w:pPr>
          </w:p>
          <w:p w14:paraId="33098C32" w14:textId="77777777" w:rsidR="00AC02D2" w:rsidRPr="00B82A2B" w:rsidRDefault="00AC02D2" w:rsidP="00AC02D2">
            <w:pPr>
              <w:rPr>
                <w:rFonts w:eastAsia="Calibri" w:cs="Times New Roman"/>
                <w:b/>
                <w:color w:val="000000"/>
                <w:sz w:val="20"/>
              </w:rPr>
            </w:pPr>
            <w:r w:rsidRPr="00B82A2B">
              <w:rPr>
                <w:rFonts w:eastAsia="Calibri" w:cs="Times New Roman"/>
                <w:b/>
                <w:bCs/>
                <w:color w:val="000000"/>
                <w:sz w:val="20"/>
              </w:rPr>
              <w:t xml:space="preserve">South Warwickshire schools: </w:t>
            </w:r>
            <w:r w:rsidRPr="00B82A2B">
              <w:rPr>
                <w:rFonts w:eastAsia="Calibri" w:cs="Times New Roman"/>
                <w:b/>
                <w:color w:val="000000"/>
                <w:sz w:val="20"/>
              </w:rPr>
              <w:t xml:space="preserve">Tel: 01926 353899 Email: </w:t>
            </w:r>
            <w:hyperlink r:id="rId32" w:history="1">
              <w:r w:rsidRPr="00B82A2B">
                <w:rPr>
                  <w:rStyle w:val="Hyperlink"/>
                  <w:rFonts w:eastAsia="Calibri" w:cs="Times New Roman"/>
                  <w:b/>
                  <w:sz w:val="20"/>
                </w:rPr>
                <w:t>SOUTHIMMS@covwarkpt.nhs.uk</w:t>
              </w:r>
            </w:hyperlink>
            <w:r w:rsidRPr="00B82A2B">
              <w:rPr>
                <w:rFonts w:eastAsia="Calibri" w:cs="Times New Roman"/>
                <w:b/>
                <w:color w:val="000000"/>
                <w:sz w:val="20"/>
              </w:rPr>
              <w:t xml:space="preserve"> </w:t>
            </w:r>
          </w:p>
          <w:p w14:paraId="10542A91" w14:textId="77777777" w:rsidR="00AC02D2" w:rsidRPr="00B82A2B" w:rsidRDefault="00AC02D2" w:rsidP="00AC02D2">
            <w:pPr>
              <w:rPr>
                <w:rFonts w:eastAsia="Calibri" w:cs="Times New Roman"/>
                <w:b/>
                <w:color w:val="000000"/>
                <w:sz w:val="20"/>
              </w:rPr>
            </w:pPr>
          </w:p>
          <w:p w14:paraId="1A871E89" w14:textId="42485841" w:rsidR="00AC02D2" w:rsidRPr="000C0E10" w:rsidRDefault="00AC02D2" w:rsidP="00AC02D2">
            <w:pPr>
              <w:rPr>
                <w:rFonts w:eastAsia="Calibri" w:cs="Times New Roman"/>
                <w:b/>
                <w:color w:val="000000"/>
                <w:sz w:val="20"/>
              </w:rPr>
            </w:pPr>
            <w:r w:rsidRPr="00B82A2B">
              <w:rPr>
                <w:rFonts w:eastAsia="Calibri" w:cs="Times New Roman"/>
                <w:b/>
                <w:bCs/>
                <w:color w:val="000000"/>
                <w:sz w:val="20"/>
              </w:rPr>
              <w:t xml:space="preserve">North Warwickshire schools </w:t>
            </w:r>
            <w:r w:rsidRPr="00B82A2B">
              <w:rPr>
                <w:rFonts w:eastAsia="Calibri" w:cs="Times New Roman"/>
                <w:b/>
                <w:color w:val="000000"/>
                <w:sz w:val="20"/>
              </w:rPr>
              <w:t xml:space="preserve">Tel: 02476 321550 Email: </w:t>
            </w:r>
            <w:hyperlink r:id="rId33" w:history="1">
              <w:r w:rsidRPr="00B82A2B">
                <w:rPr>
                  <w:rStyle w:val="Hyperlink"/>
                  <w:rFonts w:eastAsia="Calibri" w:cs="Times New Roman"/>
                  <w:b/>
                  <w:sz w:val="20"/>
                </w:rPr>
                <w:t>NORTHIMMS@covwarkpt.nhs.uk</w:t>
              </w:r>
            </w:hyperlink>
          </w:p>
        </w:tc>
      </w:tr>
    </w:tbl>
    <w:p w14:paraId="48E5E695" w14:textId="5FE8DF7B" w:rsidR="00D42D93" w:rsidRPr="00BD0165" w:rsidRDefault="00D42D93" w:rsidP="00D42D93">
      <w:pPr>
        <w:rPr>
          <w:rFonts w:eastAsia="Calibri"/>
          <w:szCs w:val="24"/>
        </w:rPr>
      </w:pPr>
    </w:p>
    <w:sectPr w:rsidR="00D42D93" w:rsidRPr="00BD0165" w:rsidSect="000C0E10">
      <w:headerReference w:type="default" r:id="rId34"/>
      <w:footerReference w:type="default" r:id="rId35"/>
      <w:footerReference w:type="first" r:id="rId36"/>
      <w:pgSz w:w="11906" w:h="16838" w:code="9"/>
      <w:pgMar w:top="851" w:right="991" w:bottom="142" w:left="1134" w:header="709" w:footer="16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161A2" w14:textId="77777777" w:rsidR="00F60FE5" w:rsidRDefault="00F60FE5">
      <w:r>
        <w:separator/>
      </w:r>
    </w:p>
  </w:endnote>
  <w:endnote w:type="continuationSeparator" w:id="0">
    <w:p w14:paraId="099671D8" w14:textId="77777777" w:rsidR="00F60FE5" w:rsidRDefault="00F60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B34FF" w14:textId="11CB6AF9" w:rsidR="00A1031D" w:rsidRDefault="00A1031D">
    <w:pPr>
      <w:pStyle w:val="Footer"/>
      <w:jc w:val="right"/>
    </w:pPr>
  </w:p>
  <w:p w14:paraId="23ECA12A" w14:textId="77777777" w:rsidR="00DB3A51" w:rsidRDefault="00DB3A51" w:rsidP="00DB3A51">
    <w:pPr>
      <w:pStyle w:val="Heading6"/>
      <w:jc w:val="right"/>
      <w:rPr>
        <w:b w:val="0"/>
        <w:bCs/>
      </w:rPr>
    </w:pPr>
  </w:p>
  <w:p w14:paraId="0666D6B8" w14:textId="6054E2CE" w:rsidR="00A1031D" w:rsidRDefault="00D4275B" w:rsidP="00A1031D">
    <w:pPr>
      <w:pStyle w:val="Footer"/>
      <w:tabs>
        <w:tab w:val="clear" w:pos="4153"/>
        <w:tab w:val="clear" w:pos="8306"/>
        <w:tab w:val="left" w:pos="2235"/>
      </w:tabs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8DD41A" wp14:editId="630EA60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743700" cy="1143000"/>
              <wp:effectExtent l="0" t="0" r="0" b="0"/>
              <wp:wrapNone/>
              <wp:docPr id="3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7D0E4" w14:textId="77777777" w:rsidR="00D4275B" w:rsidRDefault="00D4275B" w:rsidP="00D4275B">
                          <w:pPr>
                            <w:pStyle w:val="Heading6"/>
                            <w:jc w:val="right"/>
                            <w:rPr>
                              <w:b w:val="0"/>
                              <w:bCs/>
                            </w:rPr>
                          </w:pPr>
                        </w:p>
                        <w:p w14:paraId="75558BD3" w14:textId="77777777" w:rsidR="00D4275B" w:rsidRDefault="00D4275B" w:rsidP="00D4275B">
                          <w:pPr>
                            <w:pStyle w:val="Heading6"/>
                            <w:jc w:val="right"/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 w:val="0"/>
                              <w:bCs/>
                            </w:rPr>
                            <w:t>Jagtar Singh OBE - Chair</w:t>
                          </w:r>
                        </w:p>
                        <w:p w14:paraId="6DE2050D" w14:textId="77777777" w:rsidR="00D4275B" w:rsidRDefault="00D4275B" w:rsidP="00D4275B">
                          <w:pPr>
                            <w:pBdr>
                              <w:bottom w:val="single" w:sz="12" w:space="1" w:color="auto"/>
                            </w:pBd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Melanie Coombes MBE - Chief Executive</w:t>
                          </w:r>
                        </w:p>
                        <w:p w14:paraId="12E8B70A" w14:textId="77777777" w:rsidR="00D4275B" w:rsidRDefault="00D4275B" w:rsidP="00D4275B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  <w:p w14:paraId="04C2C318" w14:textId="77777777" w:rsidR="00D4275B" w:rsidRDefault="00D4275B" w:rsidP="00D4275B">
                          <w:pPr>
                            <w:pStyle w:val="Heading6"/>
                          </w:pPr>
                          <w:r>
                            <w:t>Coventry and Warwickshire Partnership NHS Trust</w:t>
                          </w:r>
                        </w:p>
                        <w:p w14:paraId="3EC315A2" w14:textId="77777777" w:rsidR="00D4275B" w:rsidRDefault="00D4275B" w:rsidP="00D4275B">
                          <w:pPr>
                            <w:jc w:val="center"/>
                            <w:rPr>
                              <w:bCs/>
                              <w:sz w:val="20"/>
                              <w:szCs w:val="24"/>
                            </w:rPr>
                          </w:pPr>
                          <w:r>
                            <w:rPr>
                              <w:bCs/>
                              <w:sz w:val="20"/>
                              <w:szCs w:val="24"/>
                            </w:rPr>
                            <w:t xml:space="preserve">Wayside House, </w:t>
                          </w:r>
                          <w:smartTag w:uri="urn:schemas-microsoft-com:office:smarttags" w:element="Street">
                            <w:r>
                              <w:rPr>
                                <w:bCs/>
                                <w:sz w:val="20"/>
                                <w:szCs w:val="24"/>
                              </w:rPr>
                              <w:t>Wilsons Lane</w:t>
                            </w:r>
                          </w:smartTag>
                          <w:r>
                            <w:rPr>
                              <w:bCs/>
                              <w:sz w:val="20"/>
                              <w:szCs w:val="24"/>
                            </w:rPr>
                            <w:t xml:space="preserve">, </w:t>
                          </w:r>
                          <w:smartTag w:uri="urn:schemas-microsoft-com:office:smarttags" w:element="City">
                            <w:r>
                              <w:rPr>
                                <w:bCs/>
                                <w:sz w:val="20"/>
                                <w:szCs w:val="24"/>
                              </w:rPr>
                              <w:t>Coventry</w:t>
                            </w:r>
                          </w:smartTag>
                          <w:r>
                            <w:rPr>
                              <w:bCs/>
                              <w:sz w:val="20"/>
                              <w:szCs w:val="24"/>
                            </w:rPr>
                            <w:t>, CV6 6NY</w:t>
                          </w:r>
                        </w:p>
                        <w:p w14:paraId="5D21BE3E" w14:textId="77777777" w:rsidR="00D4275B" w:rsidRDefault="00D4275B" w:rsidP="00D4275B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>
                            <w:rPr>
                              <w:sz w:val="20"/>
                              <w:szCs w:val="22"/>
                            </w:rPr>
                            <w:t xml:space="preserve">Tel: 024 7636 2100 </w:t>
                          </w:r>
                          <w:r>
                            <w:rPr>
                              <w:bCs/>
                              <w:sz w:val="20"/>
                              <w:szCs w:val="22"/>
                            </w:rPr>
                            <w:t>Fax: 024 7636 8949</w:t>
                          </w:r>
                        </w:p>
                        <w:p w14:paraId="728C3AEB" w14:textId="77777777" w:rsidR="00D4275B" w:rsidRDefault="00D4275B" w:rsidP="00D4275B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>
                            <w:rPr>
                              <w:sz w:val="20"/>
                              <w:szCs w:val="24"/>
                            </w:rPr>
                            <w:t>www.covwarkpt.nhs.uk</w:t>
                          </w:r>
                        </w:p>
                        <w:p w14:paraId="08BD46E1" w14:textId="77777777" w:rsidR="00D4275B" w:rsidRDefault="00D4275B" w:rsidP="00D4275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8DD41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0;margin-top:0;width:531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" stroked="f">
              <v:textbox>
                <w:txbxContent>
                  <w:p w14:paraId="2137D0E4" w14:textId="77777777" w:rsidR="00D4275B" w:rsidRDefault="00D4275B" w:rsidP="00D4275B">
                    <w:pPr>
                      <w:pStyle w:val="Heading6"/>
                      <w:jc w:val="right"/>
                      <w:rPr>
                        <w:b w:val="0"/>
                        <w:bCs/>
                      </w:rPr>
                    </w:pPr>
                  </w:p>
                  <w:p w14:paraId="75558BD3" w14:textId="77777777" w:rsidR="00D4275B" w:rsidRDefault="00D4275B" w:rsidP="00D4275B">
                    <w:pPr>
                      <w:pStyle w:val="Heading6"/>
                      <w:jc w:val="right"/>
                      <w:rPr>
                        <w:b w:val="0"/>
                        <w:bCs/>
                      </w:rPr>
                    </w:pPr>
                    <w:r>
                      <w:rPr>
                        <w:b w:val="0"/>
                        <w:bCs/>
                      </w:rPr>
                      <w:t>Jagtar Singh OBE - Chair</w:t>
                    </w:r>
                  </w:p>
                  <w:p w14:paraId="6DE2050D" w14:textId="77777777" w:rsidR="00D4275B" w:rsidRDefault="00D4275B" w:rsidP="00D4275B">
                    <w:pPr>
                      <w:pBdr>
                        <w:bottom w:val="single" w:sz="12" w:space="1" w:color="auto"/>
                      </w:pBdr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Melanie Coombes MBE - Chief Executive</w:t>
                    </w:r>
                  </w:p>
                  <w:p w14:paraId="12E8B70A" w14:textId="77777777" w:rsidR="00D4275B" w:rsidRDefault="00D4275B" w:rsidP="00D4275B">
                    <w:pPr>
                      <w:jc w:val="right"/>
                      <w:rPr>
                        <w:sz w:val="20"/>
                      </w:rPr>
                    </w:pPr>
                  </w:p>
                  <w:p w14:paraId="04C2C318" w14:textId="77777777" w:rsidR="00D4275B" w:rsidRDefault="00D4275B" w:rsidP="00D4275B">
                    <w:pPr>
                      <w:pStyle w:val="Heading6"/>
                    </w:pPr>
                    <w:r>
                      <w:t>Coventry and Warwickshire Partnership NHS Trust</w:t>
                    </w:r>
                  </w:p>
                  <w:p w14:paraId="3EC315A2" w14:textId="77777777" w:rsidR="00D4275B" w:rsidRDefault="00D4275B" w:rsidP="00D4275B">
                    <w:pPr>
                      <w:jc w:val="center"/>
                      <w:rPr>
                        <w:bCs/>
                        <w:sz w:val="20"/>
                        <w:szCs w:val="24"/>
                      </w:rPr>
                    </w:pPr>
                    <w:r>
                      <w:rPr>
                        <w:bCs/>
                        <w:sz w:val="20"/>
                        <w:szCs w:val="24"/>
                      </w:rPr>
                      <w:t xml:space="preserve">Wayside House, </w:t>
                    </w:r>
                    <w:smartTag w:uri="urn:schemas-microsoft-com:office:smarttags" w:element="Street">
                      <w:r>
                        <w:rPr>
                          <w:bCs/>
                          <w:sz w:val="20"/>
                          <w:szCs w:val="24"/>
                        </w:rPr>
                        <w:t>Wilsons Lane</w:t>
                      </w:r>
                    </w:smartTag>
                    <w:r>
                      <w:rPr>
                        <w:bCs/>
                        <w:sz w:val="20"/>
                        <w:szCs w:val="24"/>
                      </w:rPr>
                      <w:t xml:space="preserve">, </w:t>
                    </w:r>
                    <w:smartTag w:uri="urn:schemas-microsoft-com:office:smarttags" w:element="City">
                      <w:r>
                        <w:rPr>
                          <w:bCs/>
                          <w:sz w:val="20"/>
                          <w:szCs w:val="24"/>
                        </w:rPr>
                        <w:t>Coventry</w:t>
                      </w:r>
                    </w:smartTag>
                    <w:r>
                      <w:rPr>
                        <w:bCs/>
                        <w:sz w:val="20"/>
                        <w:szCs w:val="24"/>
                      </w:rPr>
                      <w:t>, CV6 6NY</w:t>
                    </w:r>
                  </w:p>
                  <w:p w14:paraId="5D21BE3E" w14:textId="77777777" w:rsidR="00D4275B" w:rsidRDefault="00D4275B" w:rsidP="00D4275B">
                    <w:pPr>
                      <w:jc w:val="center"/>
                      <w:rPr>
                        <w:sz w:val="20"/>
                        <w:szCs w:val="24"/>
                      </w:rPr>
                    </w:pPr>
                    <w:r>
                      <w:rPr>
                        <w:sz w:val="20"/>
                        <w:szCs w:val="22"/>
                      </w:rPr>
                      <w:t xml:space="preserve">Tel: 024 7636 2100 </w:t>
                    </w:r>
                    <w:r>
                      <w:rPr>
                        <w:bCs/>
                        <w:sz w:val="20"/>
                        <w:szCs w:val="22"/>
                      </w:rPr>
                      <w:t>Fax: 024 7636 8949</w:t>
                    </w:r>
                  </w:p>
                  <w:p w14:paraId="728C3AEB" w14:textId="77777777" w:rsidR="00D4275B" w:rsidRDefault="00D4275B" w:rsidP="00D4275B">
                    <w:pPr>
                      <w:jc w:val="center"/>
                      <w:rPr>
                        <w:sz w:val="20"/>
                        <w:szCs w:val="24"/>
                      </w:rPr>
                    </w:pPr>
                    <w:r>
                      <w:rPr>
                        <w:sz w:val="20"/>
                        <w:szCs w:val="24"/>
                      </w:rPr>
                      <w:t>www.covwarkpt.nhs.uk</w:t>
                    </w:r>
                  </w:p>
                  <w:p w14:paraId="08BD46E1" w14:textId="77777777" w:rsidR="00D4275B" w:rsidRDefault="00D4275B" w:rsidP="00D4275B"/>
                </w:txbxContent>
              </v:textbox>
            </v:shape>
          </w:pict>
        </mc:Fallback>
      </mc:AlternateContent>
    </w:r>
    <w:r w:rsidR="008F3F0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05A93FB4" wp14:editId="4EB638ED">
              <wp:simplePos x="0" y="0"/>
              <wp:positionH relativeFrom="column">
                <wp:posOffset>4343400</wp:posOffset>
              </wp:positionH>
              <wp:positionV relativeFrom="paragraph">
                <wp:posOffset>577215</wp:posOffset>
              </wp:positionV>
              <wp:extent cx="1866900" cy="246380"/>
              <wp:effectExtent l="0" t="0" r="0" b="127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B3B55D" w14:textId="30766DFE" w:rsidR="004E629E" w:rsidRPr="004E629E" w:rsidRDefault="004E629E" w:rsidP="004E629E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A93FB4" id="Text Box 19" o:spid="_x0000_s1030" type="#_x0000_t202" style="position:absolute;margin-left:342pt;margin-top:45.45pt;width:147pt;height:19.4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" filled="f" stroked="f" strokeweight=".5pt">
              <v:textbox>
                <w:txbxContent>
                  <w:p w14:paraId="42B3B55D" w14:textId="30766DFE" w:rsidR="004E629E" w:rsidRPr="004E629E" w:rsidRDefault="004E629E" w:rsidP="004E629E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8F3F0C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1865C0B" wp14:editId="3D0981BF">
              <wp:simplePos x="0" y="0"/>
              <wp:positionH relativeFrom="column">
                <wp:posOffset>-333375</wp:posOffset>
              </wp:positionH>
              <wp:positionV relativeFrom="paragraph">
                <wp:posOffset>577850</wp:posOffset>
              </wp:positionV>
              <wp:extent cx="2457450" cy="1404620"/>
              <wp:effectExtent l="0" t="0" r="0" b="127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DD5545" w14:textId="0B653DA3" w:rsidR="006C0EA4" w:rsidRPr="00754F08" w:rsidRDefault="006C0EA4" w:rsidP="006C0EA4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1865C0B" id="_x0000_s1031" type="#_x0000_t202" style="position:absolute;margin-left:-26.25pt;margin-top:45.5pt;width:193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" filled="f" stroked="f">
              <v:textbox style="mso-fit-shape-to-text:t">
                <w:txbxContent>
                  <w:p w14:paraId="06DD5545" w14:textId="0B653DA3" w:rsidR="006C0EA4" w:rsidRPr="00754F08" w:rsidRDefault="006C0EA4" w:rsidP="006C0EA4">
                    <w:pPr>
                      <w:rPr>
                        <w:sz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E6D03" w14:textId="70810649" w:rsidR="00A1031D" w:rsidRDefault="00A1031D" w:rsidP="00A1031D">
    <w:pPr>
      <w:pStyle w:val="Footer"/>
    </w:pPr>
    <w:r>
      <w:t xml:space="preserve">  </w:t>
    </w:r>
  </w:p>
  <w:p w14:paraId="24F26C03" w14:textId="4E6CE713" w:rsidR="00A1031D" w:rsidRDefault="005B03BC">
    <w:pPr>
      <w:pStyle w:val="Footer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29E217D" wp14:editId="49E90115">
              <wp:simplePos x="0" y="0"/>
              <wp:positionH relativeFrom="column">
                <wp:posOffset>5133975</wp:posOffset>
              </wp:positionH>
              <wp:positionV relativeFrom="paragraph">
                <wp:posOffset>503555</wp:posOffset>
              </wp:positionV>
              <wp:extent cx="1178560" cy="577850"/>
              <wp:effectExtent l="0" t="0" r="1270" b="381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8560" cy="57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70FAF" w14:textId="114609B8" w:rsidR="00A1031D" w:rsidRDefault="00A1031D" w:rsidP="00A1031D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E217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404.25pt;margin-top:39.65pt;width:92.8pt;height:45.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" stroked="f">
              <v:textbox style="mso-fit-shape-to-text:t">
                <w:txbxContent>
                  <w:p w14:paraId="63F70FAF" w14:textId="114609B8" w:rsidR="00A1031D" w:rsidRDefault="00A1031D" w:rsidP="00A1031D"/>
                </w:txbxContent>
              </v:textbox>
            </v:shape>
          </w:pict>
        </mc:Fallback>
      </mc:AlternateContent>
    </w: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0474E3B" wp14:editId="18D266E2">
              <wp:simplePos x="0" y="0"/>
              <wp:positionH relativeFrom="column">
                <wp:posOffset>-333375</wp:posOffset>
              </wp:positionH>
              <wp:positionV relativeFrom="paragraph">
                <wp:posOffset>521970</wp:posOffset>
              </wp:positionV>
              <wp:extent cx="1102360" cy="491490"/>
              <wp:effectExtent l="0" t="0" r="6985" b="381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2360" cy="491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1C91F" w14:textId="7A2FA7D2" w:rsidR="00A1031D" w:rsidRDefault="00A1031D" w:rsidP="00A1031D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474E3B" id="Text Box 5" o:spid="_x0000_s1033" type="#_x0000_t202" style="position:absolute;margin-left:-26.25pt;margin-top:41.1pt;width:86.8pt;height:38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" stroked="f">
              <v:textbox style="mso-fit-shape-to-text:t">
                <w:txbxContent>
                  <w:p w14:paraId="5391C91F" w14:textId="7A2FA7D2" w:rsidR="00A1031D" w:rsidRDefault="00A1031D" w:rsidP="00A1031D"/>
                </w:txbxContent>
              </v:textbox>
            </v:shape>
          </w:pict>
        </mc:Fallback>
      </mc:AlternateContent>
    </w:r>
    <w:r w:rsidR="008F3F0C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64B8639" wp14:editId="624C58C3">
              <wp:simplePos x="0" y="0"/>
              <wp:positionH relativeFrom="column">
                <wp:posOffset>-457200</wp:posOffset>
              </wp:positionH>
              <wp:positionV relativeFrom="paragraph">
                <wp:posOffset>156210</wp:posOffset>
              </wp:positionV>
              <wp:extent cx="2457450" cy="1404620"/>
              <wp:effectExtent l="0" t="0" r="0" b="127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D23BB" w14:textId="51F85A41" w:rsidR="004E629E" w:rsidRPr="00754F08" w:rsidRDefault="004E629E" w:rsidP="004E629E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64B8639" id="_x0000_s1034" type="#_x0000_t202" style="position:absolute;margin-left:-36pt;margin-top:12.3pt;width:193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" filled="f" stroked="f">
              <v:textbox style="mso-fit-shape-to-text:t">
                <w:txbxContent>
                  <w:p w14:paraId="3D5D23BB" w14:textId="51F85A41" w:rsidR="004E629E" w:rsidRPr="00754F08" w:rsidRDefault="004E629E" w:rsidP="004E629E">
                    <w:pPr>
                      <w:rPr>
                        <w:sz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A42B3" w14:textId="77777777" w:rsidR="00F60FE5" w:rsidRDefault="00F60FE5">
      <w:r>
        <w:separator/>
      </w:r>
    </w:p>
  </w:footnote>
  <w:footnote w:type="continuationSeparator" w:id="0">
    <w:p w14:paraId="28FDB553" w14:textId="77777777" w:rsidR="00F60FE5" w:rsidRDefault="00F60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E1D11" w14:textId="77777777" w:rsidR="007556B9" w:rsidRDefault="007556B9" w:rsidP="007556B9">
    <w:pPr>
      <w:pStyle w:val="Header"/>
      <w:ind w:right="66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14A10"/>
    <w:multiLevelType w:val="hybridMultilevel"/>
    <w:tmpl w:val="1EAE3F6A"/>
    <w:lvl w:ilvl="0" w:tplc="040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3581A9E"/>
    <w:multiLevelType w:val="hybridMultilevel"/>
    <w:tmpl w:val="BA803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E51091"/>
    <w:multiLevelType w:val="hybridMultilevel"/>
    <w:tmpl w:val="9CCCC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2055027">
    <w:abstractNumId w:val="0"/>
  </w:num>
  <w:num w:numId="2" w16cid:durableId="1598706233">
    <w:abstractNumId w:val="2"/>
  </w:num>
  <w:num w:numId="3" w16cid:durableId="2108041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EA7"/>
    <w:rsid w:val="00000DA3"/>
    <w:rsid w:val="00004CD6"/>
    <w:rsid w:val="000559D7"/>
    <w:rsid w:val="00061A36"/>
    <w:rsid w:val="000635D5"/>
    <w:rsid w:val="000850B5"/>
    <w:rsid w:val="000A56BE"/>
    <w:rsid w:val="000A672C"/>
    <w:rsid w:val="000B0D06"/>
    <w:rsid w:val="000C0E10"/>
    <w:rsid w:val="000D237C"/>
    <w:rsid w:val="000D2BEB"/>
    <w:rsid w:val="00123918"/>
    <w:rsid w:val="00134ED2"/>
    <w:rsid w:val="00150744"/>
    <w:rsid w:val="0015695B"/>
    <w:rsid w:val="00161F68"/>
    <w:rsid w:val="001645CF"/>
    <w:rsid w:val="00165A0C"/>
    <w:rsid w:val="00174327"/>
    <w:rsid w:val="0019205B"/>
    <w:rsid w:val="00194535"/>
    <w:rsid w:val="001B47D7"/>
    <w:rsid w:val="001C6565"/>
    <w:rsid w:val="001D3C54"/>
    <w:rsid w:val="001F03B3"/>
    <w:rsid w:val="00203B65"/>
    <w:rsid w:val="00215503"/>
    <w:rsid w:val="0022334B"/>
    <w:rsid w:val="002320FF"/>
    <w:rsid w:val="002350BC"/>
    <w:rsid w:val="0026506A"/>
    <w:rsid w:val="00267FF2"/>
    <w:rsid w:val="00274F9A"/>
    <w:rsid w:val="002C09CA"/>
    <w:rsid w:val="002F03FC"/>
    <w:rsid w:val="002F1647"/>
    <w:rsid w:val="00316DB0"/>
    <w:rsid w:val="0033492B"/>
    <w:rsid w:val="003464D4"/>
    <w:rsid w:val="003467E2"/>
    <w:rsid w:val="0037134E"/>
    <w:rsid w:val="00377F9A"/>
    <w:rsid w:val="003909E9"/>
    <w:rsid w:val="00395B24"/>
    <w:rsid w:val="00395CFF"/>
    <w:rsid w:val="003A1906"/>
    <w:rsid w:val="003A416C"/>
    <w:rsid w:val="003A4776"/>
    <w:rsid w:val="003B33B3"/>
    <w:rsid w:val="003B35E1"/>
    <w:rsid w:val="003C2D9A"/>
    <w:rsid w:val="003C6C27"/>
    <w:rsid w:val="003D68CD"/>
    <w:rsid w:val="003D698A"/>
    <w:rsid w:val="003E55F6"/>
    <w:rsid w:val="003E696E"/>
    <w:rsid w:val="00403C92"/>
    <w:rsid w:val="00404AB4"/>
    <w:rsid w:val="00412DF1"/>
    <w:rsid w:val="00426D04"/>
    <w:rsid w:val="004500C5"/>
    <w:rsid w:val="0046701D"/>
    <w:rsid w:val="004677FC"/>
    <w:rsid w:val="00472149"/>
    <w:rsid w:val="004755D4"/>
    <w:rsid w:val="004802BF"/>
    <w:rsid w:val="004B0CE5"/>
    <w:rsid w:val="004B6FC2"/>
    <w:rsid w:val="004C35C6"/>
    <w:rsid w:val="004D2DCA"/>
    <w:rsid w:val="004D5E9F"/>
    <w:rsid w:val="004E629E"/>
    <w:rsid w:val="0053202E"/>
    <w:rsid w:val="0053362D"/>
    <w:rsid w:val="00533C81"/>
    <w:rsid w:val="00541D2D"/>
    <w:rsid w:val="005444AE"/>
    <w:rsid w:val="00545002"/>
    <w:rsid w:val="00567700"/>
    <w:rsid w:val="00580644"/>
    <w:rsid w:val="00584931"/>
    <w:rsid w:val="005A1135"/>
    <w:rsid w:val="005B03BC"/>
    <w:rsid w:val="005B0D6C"/>
    <w:rsid w:val="005B4EC4"/>
    <w:rsid w:val="005D6E2C"/>
    <w:rsid w:val="00623C3D"/>
    <w:rsid w:val="00627E11"/>
    <w:rsid w:val="00630564"/>
    <w:rsid w:val="00647D30"/>
    <w:rsid w:val="0065108A"/>
    <w:rsid w:val="00675054"/>
    <w:rsid w:val="00676A61"/>
    <w:rsid w:val="006932F5"/>
    <w:rsid w:val="0069467E"/>
    <w:rsid w:val="006A0484"/>
    <w:rsid w:val="006A20F1"/>
    <w:rsid w:val="006B0BBF"/>
    <w:rsid w:val="006B1128"/>
    <w:rsid w:val="006B2EA7"/>
    <w:rsid w:val="006C0EA4"/>
    <w:rsid w:val="006D4334"/>
    <w:rsid w:val="006E27F9"/>
    <w:rsid w:val="006E4F32"/>
    <w:rsid w:val="006F1B04"/>
    <w:rsid w:val="00724979"/>
    <w:rsid w:val="0073667D"/>
    <w:rsid w:val="00737DE6"/>
    <w:rsid w:val="00753F67"/>
    <w:rsid w:val="00754F08"/>
    <w:rsid w:val="007556B9"/>
    <w:rsid w:val="00756AE4"/>
    <w:rsid w:val="00764C61"/>
    <w:rsid w:val="00767A66"/>
    <w:rsid w:val="00784906"/>
    <w:rsid w:val="00784D4D"/>
    <w:rsid w:val="007B0A27"/>
    <w:rsid w:val="007C4A88"/>
    <w:rsid w:val="007D593D"/>
    <w:rsid w:val="007E0C64"/>
    <w:rsid w:val="00800935"/>
    <w:rsid w:val="00810F12"/>
    <w:rsid w:val="00813A01"/>
    <w:rsid w:val="00813F05"/>
    <w:rsid w:val="008222E3"/>
    <w:rsid w:val="008557A8"/>
    <w:rsid w:val="0086202C"/>
    <w:rsid w:val="00881688"/>
    <w:rsid w:val="008B02F7"/>
    <w:rsid w:val="008B2A59"/>
    <w:rsid w:val="008B7306"/>
    <w:rsid w:val="008C54E8"/>
    <w:rsid w:val="008C7FB7"/>
    <w:rsid w:val="008D47DD"/>
    <w:rsid w:val="008E4D47"/>
    <w:rsid w:val="008F25BE"/>
    <w:rsid w:val="008F3F0C"/>
    <w:rsid w:val="008F4247"/>
    <w:rsid w:val="00900A9D"/>
    <w:rsid w:val="00903A42"/>
    <w:rsid w:val="00906252"/>
    <w:rsid w:val="009303C1"/>
    <w:rsid w:val="00934778"/>
    <w:rsid w:val="00941A78"/>
    <w:rsid w:val="0095273D"/>
    <w:rsid w:val="00952C4F"/>
    <w:rsid w:val="00984F34"/>
    <w:rsid w:val="00994979"/>
    <w:rsid w:val="009A12DD"/>
    <w:rsid w:val="009A52DA"/>
    <w:rsid w:val="009A5307"/>
    <w:rsid w:val="009B5B38"/>
    <w:rsid w:val="009C1A2F"/>
    <w:rsid w:val="009F0A75"/>
    <w:rsid w:val="009F1B6F"/>
    <w:rsid w:val="00A1031D"/>
    <w:rsid w:val="00A10E82"/>
    <w:rsid w:val="00A12295"/>
    <w:rsid w:val="00A17F60"/>
    <w:rsid w:val="00A30941"/>
    <w:rsid w:val="00A32AC3"/>
    <w:rsid w:val="00A37399"/>
    <w:rsid w:val="00A373F5"/>
    <w:rsid w:val="00A5104F"/>
    <w:rsid w:val="00A514B9"/>
    <w:rsid w:val="00A5210F"/>
    <w:rsid w:val="00A53D24"/>
    <w:rsid w:val="00A81710"/>
    <w:rsid w:val="00A86C5F"/>
    <w:rsid w:val="00AA0B11"/>
    <w:rsid w:val="00AB6350"/>
    <w:rsid w:val="00AC02D2"/>
    <w:rsid w:val="00AD0F72"/>
    <w:rsid w:val="00AE18CF"/>
    <w:rsid w:val="00AF4D2D"/>
    <w:rsid w:val="00B00358"/>
    <w:rsid w:val="00B06569"/>
    <w:rsid w:val="00B22475"/>
    <w:rsid w:val="00B247E0"/>
    <w:rsid w:val="00B25D25"/>
    <w:rsid w:val="00B27A81"/>
    <w:rsid w:val="00B5544C"/>
    <w:rsid w:val="00B64580"/>
    <w:rsid w:val="00B71201"/>
    <w:rsid w:val="00B72606"/>
    <w:rsid w:val="00B72F8F"/>
    <w:rsid w:val="00B75D19"/>
    <w:rsid w:val="00B77DD0"/>
    <w:rsid w:val="00B82A2B"/>
    <w:rsid w:val="00B8742C"/>
    <w:rsid w:val="00BA5CA2"/>
    <w:rsid w:val="00BD013B"/>
    <w:rsid w:val="00BE0F14"/>
    <w:rsid w:val="00BE34DA"/>
    <w:rsid w:val="00BF7327"/>
    <w:rsid w:val="00C06D0E"/>
    <w:rsid w:val="00C16D8E"/>
    <w:rsid w:val="00C32468"/>
    <w:rsid w:val="00C64866"/>
    <w:rsid w:val="00C664E8"/>
    <w:rsid w:val="00C76C23"/>
    <w:rsid w:val="00C838B3"/>
    <w:rsid w:val="00CA7607"/>
    <w:rsid w:val="00CD60D9"/>
    <w:rsid w:val="00CE05B1"/>
    <w:rsid w:val="00CF1395"/>
    <w:rsid w:val="00CF170B"/>
    <w:rsid w:val="00D02295"/>
    <w:rsid w:val="00D16800"/>
    <w:rsid w:val="00D1706F"/>
    <w:rsid w:val="00D3045C"/>
    <w:rsid w:val="00D35401"/>
    <w:rsid w:val="00D4275B"/>
    <w:rsid w:val="00D42D93"/>
    <w:rsid w:val="00D57723"/>
    <w:rsid w:val="00D7210E"/>
    <w:rsid w:val="00D84581"/>
    <w:rsid w:val="00D8609A"/>
    <w:rsid w:val="00D86722"/>
    <w:rsid w:val="00D90FBB"/>
    <w:rsid w:val="00D95E65"/>
    <w:rsid w:val="00DA3F26"/>
    <w:rsid w:val="00DA6ED1"/>
    <w:rsid w:val="00DB3A51"/>
    <w:rsid w:val="00DE1B93"/>
    <w:rsid w:val="00E15AA3"/>
    <w:rsid w:val="00E245D7"/>
    <w:rsid w:val="00E4700B"/>
    <w:rsid w:val="00E52B6B"/>
    <w:rsid w:val="00E5491E"/>
    <w:rsid w:val="00E643E9"/>
    <w:rsid w:val="00E75778"/>
    <w:rsid w:val="00E83B5A"/>
    <w:rsid w:val="00E84EBD"/>
    <w:rsid w:val="00EA2600"/>
    <w:rsid w:val="00EA7665"/>
    <w:rsid w:val="00EC0678"/>
    <w:rsid w:val="00EC4C0B"/>
    <w:rsid w:val="00EE3736"/>
    <w:rsid w:val="00EE3E4D"/>
    <w:rsid w:val="00EE3EB7"/>
    <w:rsid w:val="00EE74EF"/>
    <w:rsid w:val="00EF0E65"/>
    <w:rsid w:val="00EF32BA"/>
    <w:rsid w:val="00EF3536"/>
    <w:rsid w:val="00EF5FB6"/>
    <w:rsid w:val="00EF7985"/>
    <w:rsid w:val="00F000E3"/>
    <w:rsid w:val="00F06482"/>
    <w:rsid w:val="00F117F6"/>
    <w:rsid w:val="00F14A4B"/>
    <w:rsid w:val="00F22CB3"/>
    <w:rsid w:val="00F25EF0"/>
    <w:rsid w:val="00F36F07"/>
    <w:rsid w:val="00F60FE5"/>
    <w:rsid w:val="00F75319"/>
    <w:rsid w:val="00F77AD4"/>
    <w:rsid w:val="00F836B8"/>
    <w:rsid w:val="00F8654E"/>
    <w:rsid w:val="00F87375"/>
    <w:rsid w:val="00FA67D9"/>
    <w:rsid w:val="00FB1A6B"/>
    <w:rsid w:val="00FD209B"/>
    <w:rsid w:val="00FD4391"/>
    <w:rsid w:val="00FE0099"/>
    <w:rsid w:val="00FE161C"/>
    <w:rsid w:val="00FE4657"/>
    <w:rsid w:val="00FF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reet"/>
  <w:shapeDefaults>
    <o:shapedefaults v:ext="edit" spidmax="16385"/>
    <o:shapelayout v:ext="edit">
      <o:idmap v:ext="edit" data="1"/>
    </o:shapelayout>
  </w:shapeDefaults>
  <w:decimalSymbol w:val="."/>
  <w:listSeparator w:val=","/>
  <w14:docId w14:val="135E1CEB"/>
  <w15:docId w15:val="{4CEE0C66-8789-4570-8B06-B5E238CF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ind w:left="3600"/>
      <w:outlineLvl w:val="0"/>
    </w:pPr>
    <w:rPr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72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b/>
      <w:bCs/>
      <w:sz w:val="20"/>
      <w:szCs w:val="24"/>
    </w:rPr>
  </w:style>
  <w:style w:type="paragraph" w:styleId="Heading6">
    <w:name w:val="heading 6"/>
    <w:basedOn w:val="Normal"/>
    <w:next w:val="Normal"/>
    <w:link w:val="Heading6Char"/>
    <w:qFormat/>
    <w:pPr>
      <w:keepNext/>
      <w:jc w:val="center"/>
      <w:outlineLvl w:val="5"/>
    </w:pPr>
    <w:rPr>
      <w:b/>
      <w:sz w:val="20"/>
      <w:szCs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framePr w:hSpace="180" w:wrap="around" w:vAnchor="page" w:hAnchor="margin" w:xAlign="center" w:y="12241"/>
      <w:jc w:val="center"/>
    </w:pPr>
  </w:style>
  <w:style w:type="paragraph" w:styleId="BodyTextIndent">
    <w:name w:val="Body Text Indent"/>
    <w:basedOn w:val="Normal"/>
    <w:pPr>
      <w:ind w:left="3600"/>
    </w:pPr>
    <w:rPr>
      <w:b/>
      <w:bCs/>
      <w:sz w:val="3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Title2">
    <w:name w:val="Title 2"/>
    <w:basedOn w:val="Normal"/>
    <w:pPr>
      <w:keepNext/>
      <w:outlineLvl w:val="1"/>
    </w:pPr>
    <w:rPr>
      <w:rFonts w:ascii="Tahoma" w:hAnsi="Tahoma"/>
      <w:b/>
      <w:bCs/>
      <w:iCs/>
      <w:color w:val="B72929"/>
      <w:sz w:val="92"/>
      <w:szCs w:val="28"/>
      <w:lang w:val="en-U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 w:cs="Times New Roman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1031D"/>
    <w:rPr>
      <w:rFonts w:ascii="Arial" w:hAnsi="Arial" w:cs="Arial"/>
      <w:sz w:val="24"/>
      <w:lang w:eastAsia="en-US"/>
    </w:rPr>
  </w:style>
  <w:style w:type="character" w:customStyle="1" w:styleId="Heading6Char">
    <w:name w:val="Heading 6 Char"/>
    <w:basedOn w:val="DefaultParagraphFont"/>
    <w:link w:val="Heading6"/>
    <w:rsid w:val="004E629E"/>
    <w:rPr>
      <w:rFonts w:ascii="Arial" w:hAnsi="Arial" w:cs="Arial"/>
      <w:b/>
      <w:szCs w:val="24"/>
      <w:lang w:eastAsia="en-US"/>
    </w:rPr>
  </w:style>
  <w:style w:type="paragraph" w:styleId="NoSpacing">
    <w:name w:val="No Spacing"/>
    <w:basedOn w:val="Normal"/>
    <w:uiPriority w:val="1"/>
    <w:qFormat/>
    <w:rsid w:val="00B72606"/>
    <w:rPr>
      <w:rFonts w:ascii="Calibri" w:eastAsia="Calibri" w:hAnsi="Calibri" w:cs="Times New Roman"/>
      <w:szCs w:val="32"/>
      <w:lang w:bidi="en-US"/>
    </w:rPr>
  </w:style>
  <w:style w:type="character" w:styleId="FollowedHyperlink">
    <w:name w:val="FollowedHyperlink"/>
    <w:basedOn w:val="DefaultParagraphFont"/>
    <w:semiHidden/>
    <w:unhideWhenUsed/>
    <w:rsid w:val="00D42D9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B3A5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34ED2"/>
    <w:rPr>
      <w:color w:val="605E5C"/>
      <w:shd w:val="clear" w:color="auto" w:fill="E1DFDD"/>
    </w:rPr>
  </w:style>
  <w:style w:type="table" w:styleId="TableGrid">
    <w:name w:val="Table Grid"/>
    <w:basedOn w:val="TableNormal"/>
    <w:rsid w:val="00694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EC4C0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4C0B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4C0B"/>
    <w:rPr>
      <w:rFonts w:ascii="Arial" w:hAnsi="Arial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4C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4C0B"/>
    <w:rPr>
      <w:rFonts w:ascii="Arial" w:hAnsi="Arial" w:cs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hyperlink" Target="https://iv.covwarkpt.nhs.uk/form?identifier=9e53671c-beed-44ec-b50f-cec1a82f2889" TargetMode="External"/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s://www.covwarkpt.nhs.uk/service-detail/health-service/immunisation-and-vaccination-service-school-age-120/" TargetMode="External"/><Relationship Id="rId33" Type="http://schemas.openxmlformats.org/officeDocument/2006/relationships/hyperlink" Target="mailto:NORTHIMMS@covwarkpt.nhs.uk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hyperlink" Target="mailto:SOUTHIMMS@covwarkpt.nhs.uk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mailto:Bewise.Immunise@covwarkpt.nhs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masser\Application%20Data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B92B7716A6F54788EFF5C4392D1AF2" ma:contentTypeVersion="15" ma:contentTypeDescription="Create a new document." ma:contentTypeScope="" ma:versionID="7e54b5a9d2735ad6ce5de5ea1b7c2ff2">
  <xsd:schema xmlns:xsd="http://www.w3.org/2001/XMLSchema" xmlns:xs="http://www.w3.org/2001/XMLSchema" xmlns:p="http://schemas.microsoft.com/office/2006/metadata/properties" xmlns:ns2="912758cd-3da8-4586-9229-666202cb7f88" xmlns:ns3="b7d3738e-4432-4c02-b069-8bb01309c7eb" targetNamespace="http://schemas.microsoft.com/office/2006/metadata/properties" ma:root="true" ma:fieldsID="8e36820ad75dc0b537e7e4c73d9fab25" ns2:_="" ns3:_="">
    <xsd:import namespace="912758cd-3da8-4586-9229-666202cb7f88"/>
    <xsd:import namespace="b7d3738e-4432-4c02-b069-8bb01309c7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758cd-3da8-4586-9229-666202cb7f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58f7114-a388-4274-9dc0-d567a85e43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3738e-4432-4c02-b069-8bb01309c7e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205186c-aa85-4388-b2ef-e74f1f5ddc19}" ma:internalName="TaxCatchAll" ma:showField="CatchAllData" ma:web="b7d3738e-4432-4c02-b069-8bb01309c7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2758cd-3da8-4586-9229-666202cb7f88">
      <Terms xmlns="http://schemas.microsoft.com/office/infopath/2007/PartnerControls"/>
    </lcf76f155ced4ddcb4097134ff3c332f>
    <TaxCatchAll xmlns="b7d3738e-4432-4c02-b069-8bb01309c7eb" xsi:nil="true"/>
  </documentManagement>
</p:properties>
</file>

<file path=customXml/itemProps1.xml><?xml version="1.0" encoding="utf-8"?>
<ds:datastoreItem xmlns:ds="http://schemas.openxmlformats.org/officeDocument/2006/customXml" ds:itemID="{96B86D5B-FDBB-44B8-B306-683E704EA2B7}"/>
</file>

<file path=customXml/itemProps2.xml><?xml version="1.0" encoding="utf-8"?>
<ds:datastoreItem xmlns:ds="http://schemas.openxmlformats.org/officeDocument/2006/customXml" ds:itemID="{DFC9EE47-20A9-42EC-A3FA-EAAB53D848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5FC517-79BA-48C4-9AB5-19D5040BED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EDC0BF-43EB-49AE-BEFF-CEC5F56F51F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2</TotalTime>
  <Pages>3</Pages>
  <Words>383</Words>
  <Characters>2602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WARWICKSHIRE</vt:lpstr>
    </vt:vector>
  </TitlesOfParts>
  <Company>North Warwickshire Primary Care Trust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WARWICKSHIRE</dc:title>
  <dc:creator>Elaine Rackham</dc:creator>
  <cp:lastModifiedBy>Harriet Edkins</cp:lastModifiedBy>
  <cp:revision>2</cp:revision>
  <cp:lastPrinted>2017-01-13T14:24:00Z</cp:lastPrinted>
  <dcterms:created xsi:type="dcterms:W3CDTF">2022-11-07T10:31:00Z</dcterms:created>
  <dcterms:modified xsi:type="dcterms:W3CDTF">2022-11-07T10:31:00Z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0x010100FBB92B7716A6F54788EFF5C4392D1AF2</vt:lpwstr>
  </property>
</Properties>
</file>